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PlainTable4"/>
        <w:tblW w:w="5000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1900"/>
        <w:gridCol w:w="2500"/>
      </w:tblGrid>
      <w:tr w:rsidR="009553D2" w:rsidRPr="009553D2" w:rsidTr="005A47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41"/>
        </w:trPr>
        <w:tc>
          <w:tcPr>
            <w:tcW w:w="4132" w:type="pct"/>
            <w:tcBorders>
              <w:bottom w:val="single" w:sz="8" w:space="0" w:color="BFBFBF" w:themeColor="background1" w:themeShade="BF"/>
            </w:tcBorders>
          </w:tcPr>
          <w:p w:rsidR="00F8354F" w:rsidRPr="002322E3" w:rsidRDefault="00920015" w:rsidP="00920015">
            <w:pPr>
              <w:pStyle w:val="Month"/>
              <w:tabs>
                <w:tab w:val="center" w:pos="5835"/>
                <w:tab w:val="right" w:pos="11670"/>
              </w:tabs>
              <w:spacing w:after="40"/>
              <w:jc w:val="left"/>
              <w:rPr>
                <w:bCs w:val="0"/>
                <w:color w:val="00B0F0"/>
                <w:sz w:val="36"/>
                <w:szCs w:val="36"/>
              </w:rPr>
            </w:pPr>
            <w:r w:rsidRPr="00094961">
              <w:rPr>
                <w:color w:val="00B0F0"/>
                <w:sz w:val="72"/>
                <w:szCs w:val="72"/>
              </w:rPr>
              <w:tab/>
            </w:r>
            <w:r w:rsidR="00B37425" w:rsidRPr="00094961">
              <w:rPr>
                <w:color w:val="00B0F0"/>
                <w:sz w:val="72"/>
                <w:szCs w:val="72"/>
              </w:rPr>
              <w:t xml:space="preserve">         </w:t>
            </w:r>
            <w:r w:rsidR="00094961" w:rsidRPr="00094961">
              <w:rPr>
                <w:color w:val="00B0F0"/>
                <w:sz w:val="72"/>
                <w:szCs w:val="72"/>
              </w:rPr>
              <w:t xml:space="preserve">  </w:t>
            </w:r>
            <w:r w:rsidRPr="00094961">
              <w:rPr>
                <w:color w:val="00B0F0"/>
                <w:sz w:val="72"/>
                <w:szCs w:val="72"/>
              </w:rPr>
              <w:t xml:space="preserve"> </w:t>
            </w:r>
            <w:r w:rsidR="00094961" w:rsidRPr="002322E3">
              <w:rPr>
                <w:color w:val="00B0F0"/>
                <w:sz w:val="36"/>
                <w:szCs w:val="36"/>
              </w:rPr>
              <w:t>Eckerd Connects Project Bridge C</w:t>
            </w:r>
            <w:r w:rsidR="002322E3" w:rsidRPr="002322E3">
              <w:rPr>
                <w:color w:val="00B0F0"/>
                <w:sz w:val="36"/>
                <w:szCs w:val="36"/>
              </w:rPr>
              <w:t xml:space="preserve">6 </w:t>
            </w:r>
            <w:r w:rsidR="00B37425" w:rsidRPr="002322E3">
              <w:rPr>
                <w:color w:val="00B0F0"/>
                <w:sz w:val="36"/>
                <w:szCs w:val="36"/>
              </w:rPr>
              <w:t>March</w:t>
            </w:r>
            <w:r w:rsidR="002322E3" w:rsidRPr="002322E3">
              <w:rPr>
                <w:color w:val="00B0F0"/>
                <w:sz w:val="36"/>
                <w:szCs w:val="36"/>
              </w:rPr>
              <w:t xml:space="preserve"> Calendar </w:t>
            </w:r>
          </w:p>
          <w:p w:rsidR="00AA74A1" w:rsidRPr="00094961" w:rsidRDefault="00AA74A1" w:rsidP="00920015">
            <w:pPr>
              <w:pStyle w:val="Month"/>
              <w:tabs>
                <w:tab w:val="center" w:pos="5835"/>
                <w:tab w:val="right" w:pos="11670"/>
              </w:tabs>
              <w:spacing w:after="40"/>
              <w:jc w:val="left"/>
              <w:rPr>
                <w:color w:val="00B0F0"/>
                <w:sz w:val="72"/>
                <w:szCs w:val="72"/>
              </w:rPr>
            </w:pPr>
          </w:p>
        </w:tc>
        <w:tc>
          <w:tcPr>
            <w:tcW w:w="868" w:type="pct"/>
            <w:tcBorders>
              <w:bottom w:val="single" w:sz="8" w:space="0" w:color="BFBFBF" w:themeColor="background1" w:themeShade="BF"/>
            </w:tcBorders>
            <w:tcMar>
              <w:right w:w="0" w:type="dxa"/>
            </w:tcMar>
          </w:tcPr>
          <w:p w:rsidR="00F8354F" w:rsidRPr="005A47A8" w:rsidRDefault="00094961" w:rsidP="00094961">
            <w:pPr>
              <w:pStyle w:val="Year"/>
              <w:tabs>
                <w:tab w:val="left" w:pos="689"/>
                <w:tab w:val="right" w:pos="2385"/>
              </w:tabs>
              <w:spacing w:after="40"/>
              <w:jc w:val="left"/>
              <w:rPr>
                <w:color w:val="00B0F0"/>
                <w:sz w:val="56"/>
                <w:szCs w:val="56"/>
              </w:rPr>
            </w:pPr>
            <w:r>
              <w:rPr>
                <w:color w:val="00B0F0"/>
                <w:sz w:val="72"/>
                <w:szCs w:val="72"/>
              </w:rPr>
              <w:tab/>
            </w:r>
            <w:r w:rsidR="00804FC2" w:rsidRPr="005A47A8">
              <w:rPr>
                <w:color w:val="00B0F0"/>
                <w:sz w:val="56"/>
                <w:szCs w:val="56"/>
              </w:rPr>
              <w:fldChar w:fldCharType="begin"/>
            </w:r>
            <w:r w:rsidR="00804FC2" w:rsidRPr="005A47A8">
              <w:rPr>
                <w:color w:val="00B0F0"/>
                <w:sz w:val="56"/>
                <w:szCs w:val="56"/>
              </w:rPr>
              <w:instrText xml:space="preserve"> DOCVARIABLE  MonthStart \@  yyyy   \* MERGEFORMAT </w:instrText>
            </w:r>
            <w:r w:rsidR="00804FC2" w:rsidRPr="005A47A8">
              <w:rPr>
                <w:color w:val="00B0F0"/>
                <w:sz w:val="56"/>
                <w:szCs w:val="56"/>
              </w:rPr>
              <w:fldChar w:fldCharType="separate"/>
            </w:r>
            <w:r w:rsidR="00F6009F" w:rsidRPr="005A47A8">
              <w:rPr>
                <w:color w:val="00B0F0"/>
                <w:sz w:val="56"/>
                <w:szCs w:val="56"/>
              </w:rPr>
              <w:t>2019</w:t>
            </w:r>
            <w:r w:rsidR="00804FC2" w:rsidRPr="005A47A8">
              <w:rPr>
                <w:color w:val="00B0F0"/>
                <w:sz w:val="56"/>
                <w:szCs w:val="56"/>
              </w:rPr>
              <w:fldChar w:fldCharType="end"/>
            </w:r>
          </w:p>
        </w:tc>
      </w:tr>
      <w:tr w:rsidR="00920015" w:rsidRPr="00920015" w:rsidTr="00EA11E4">
        <w:tc>
          <w:tcPr>
            <w:tcW w:w="4132" w:type="pct"/>
            <w:tcBorders>
              <w:top w:val="single" w:sz="8" w:space="0" w:color="BFBFBF" w:themeColor="background1" w:themeShade="BF"/>
              <w:bottom w:val="nil"/>
            </w:tcBorders>
          </w:tcPr>
          <w:p w:rsidR="00F8354F" w:rsidRPr="00920015" w:rsidRDefault="00F8354F">
            <w:pPr>
              <w:pStyle w:val="NoSpacing"/>
              <w:rPr>
                <w:color w:val="FF0000"/>
              </w:rPr>
            </w:pPr>
          </w:p>
        </w:tc>
        <w:tc>
          <w:tcPr>
            <w:tcW w:w="868" w:type="pct"/>
            <w:tcBorders>
              <w:top w:val="single" w:sz="8" w:space="0" w:color="BFBFBF" w:themeColor="background1" w:themeShade="BF"/>
              <w:bottom w:val="nil"/>
            </w:tcBorders>
          </w:tcPr>
          <w:p w:rsidR="00F8354F" w:rsidRPr="00920015" w:rsidRDefault="00F8354F">
            <w:pPr>
              <w:pStyle w:val="NoSpacing"/>
              <w:rPr>
                <w:color w:val="FF0000"/>
              </w:rPr>
            </w:pPr>
          </w:p>
        </w:tc>
      </w:tr>
    </w:tbl>
    <w:tbl>
      <w:tblPr>
        <w:tblStyle w:val="TableCalendar"/>
        <w:tblW w:w="4035" w:type="pct"/>
        <w:tblInd w:w="3051" w:type="dxa"/>
        <w:tblBorders>
          <w:insideH w:val="single" w:sz="4" w:space="0" w:color="BFBFBF" w:themeColor="background1" w:themeShade="BF"/>
        </w:tblBorders>
        <w:tblLayout w:type="fixed"/>
        <w:tblLook w:val="0420" w:firstRow="1" w:lastRow="0" w:firstColumn="0" w:lastColumn="0" w:noHBand="0" w:noVBand="1"/>
        <w:tblCaption w:val="Layout table"/>
      </w:tblPr>
      <w:tblGrid>
        <w:gridCol w:w="1534"/>
        <w:gridCol w:w="1573"/>
        <w:gridCol w:w="1705"/>
        <w:gridCol w:w="1798"/>
        <w:gridCol w:w="1584"/>
        <w:gridCol w:w="1498"/>
        <w:gridCol w:w="1921"/>
      </w:tblGrid>
      <w:tr w:rsidR="00A03AC1" w:rsidRPr="00920015" w:rsidTr="00CD46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"/>
        </w:trPr>
        <w:sdt>
          <w:sdtPr>
            <w:rPr>
              <w:color w:val="00B050"/>
            </w:rPr>
            <w:id w:val="-1778867687"/>
            <w:placeholder>
              <w:docPart w:val="D655EB39AD80471B9C4ABF78C6FBB4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660" w:type="pct"/>
                <w:tcBorders>
                  <w:bottom w:val="single" w:sz="4" w:space="0" w:color="BFBFBF" w:themeColor="background1" w:themeShade="BF"/>
                </w:tcBorders>
                <w:shd w:val="clear" w:color="auto" w:fill="FFFFFF" w:themeFill="text1" w:themeFillTint="A6"/>
              </w:tcPr>
              <w:p w:rsidR="00F8354F" w:rsidRPr="009553D2" w:rsidRDefault="00804FC2">
                <w:pPr>
                  <w:pStyle w:val="Days"/>
                  <w:rPr>
                    <w:color w:val="00B050"/>
                  </w:rPr>
                </w:pPr>
                <w:r w:rsidRPr="009553D2">
                  <w:rPr>
                    <w:color w:val="00B050"/>
                  </w:rPr>
                  <w:t>Sunday</w:t>
                </w:r>
              </w:p>
            </w:tc>
          </w:sdtContent>
        </w:sdt>
        <w:tc>
          <w:tcPr>
            <w:tcW w:w="677" w:type="pct"/>
            <w:tcBorders>
              <w:bottom w:val="single" w:sz="4" w:space="0" w:color="BFBFBF" w:themeColor="background1" w:themeShade="BF"/>
            </w:tcBorders>
            <w:shd w:val="clear" w:color="auto" w:fill="BFBFBF" w:themeFill="text2" w:themeFillShade="BF"/>
          </w:tcPr>
          <w:p w:rsidR="00F8354F" w:rsidRPr="00F7657E" w:rsidRDefault="00BE50F5">
            <w:pPr>
              <w:pStyle w:val="Days"/>
              <w:rPr>
                <w:color w:val="auto"/>
              </w:rPr>
            </w:pPr>
            <w:sdt>
              <w:sdtPr>
                <w:rPr>
                  <w:color w:val="00B050"/>
                </w:rPr>
                <w:id w:val="-1020851123"/>
                <w:placeholder>
                  <w:docPart w:val="42AFE105622346B0BEB612BE10363980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9553D2">
                  <w:rPr>
                    <w:color w:val="00B050"/>
                  </w:rPr>
                  <w:t>Monday</w:t>
                </w:r>
              </w:sdtContent>
            </w:sdt>
          </w:p>
        </w:tc>
        <w:tc>
          <w:tcPr>
            <w:tcW w:w="734" w:type="pct"/>
            <w:tcBorders>
              <w:bottom w:val="single" w:sz="4" w:space="0" w:color="BFBFBF" w:themeColor="background1" w:themeShade="BF"/>
            </w:tcBorders>
            <w:shd w:val="clear" w:color="auto" w:fill="BFBFBF" w:themeFill="text2" w:themeFillShade="BF"/>
          </w:tcPr>
          <w:p w:rsidR="00F8354F" w:rsidRPr="009553D2" w:rsidRDefault="00BE50F5">
            <w:pPr>
              <w:pStyle w:val="Days"/>
              <w:rPr>
                <w:color w:val="00B050"/>
              </w:rPr>
            </w:pPr>
            <w:sdt>
              <w:sdtPr>
                <w:rPr>
                  <w:color w:val="00B050"/>
                </w:rPr>
                <w:id w:val="1121034790"/>
                <w:placeholder>
                  <w:docPart w:val="F544B181DC4E49EF91898948F8F5BE6E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9553D2">
                  <w:rPr>
                    <w:color w:val="00B050"/>
                  </w:rPr>
                  <w:t>Tuesday</w:t>
                </w:r>
              </w:sdtContent>
            </w:sdt>
          </w:p>
        </w:tc>
        <w:tc>
          <w:tcPr>
            <w:tcW w:w="774" w:type="pct"/>
            <w:tcBorders>
              <w:bottom w:val="single" w:sz="4" w:space="0" w:color="BFBFBF" w:themeColor="background1" w:themeShade="BF"/>
            </w:tcBorders>
            <w:shd w:val="clear" w:color="auto" w:fill="BFBFBF" w:themeFill="text2" w:themeFillShade="BF"/>
          </w:tcPr>
          <w:p w:rsidR="009553D2" w:rsidRPr="009553D2" w:rsidRDefault="00BE50F5">
            <w:pPr>
              <w:pStyle w:val="Days"/>
              <w:rPr>
                <w:color w:val="00B050"/>
              </w:rPr>
            </w:pPr>
            <w:sdt>
              <w:sdtPr>
                <w:rPr>
                  <w:color w:val="00B050"/>
                </w:rPr>
                <w:id w:val="-328132386"/>
                <w:placeholder>
                  <w:docPart w:val="D71B0B1E959F4A019329702512A3A576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9553D2">
                  <w:rPr>
                    <w:color w:val="00B050"/>
                  </w:rPr>
                  <w:t>Wednesday</w:t>
                </w:r>
              </w:sdtContent>
            </w:sdt>
          </w:p>
          <w:p w:rsidR="00F8354F" w:rsidRPr="009553D2" w:rsidRDefault="00F8354F" w:rsidP="009553D2">
            <w:pPr>
              <w:jc w:val="center"/>
              <w:rPr>
                <w:color w:val="00B050"/>
              </w:rPr>
            </w:pPr>
          </w:p>
        </w:tc>
        <w:tc>
          <w:tcPr>
            <w:tcW w:w="682" w:type="pct"/>
            <w:tcBorders>
              <w:bottom w:val="single" w:sz="4" w:space="0" w:color="BFBFBF" w:themeColor="background1" w:themeShade="BF"/>
            </w:tcBorders>
            <w:shd w:val="clear" w:color="auto" w:fill="BFBFBF" w:themeFill="text2" w:themeFillShade="BF"/>
          </w:tcPr>
          <w:p w:rsidR="00F8354F" w:rsidRPr="009553D2" w:rsidRDefault="00BE50F5">
            <w:pPr>
              <w:pStyle w:val="Days"/>
              <w:rPr>
                <w:color w:val="00B050"/>
              </w:rPr>
            </w:pPr>
            <w:sdt>
              <w:sdtPr>
                <w:rPr>
                  <w:color w:val="00B050"/>
                </w:rPr>
                <w:id w:val="1241452743"/>
                <w:placeholder>
                  <w:docPart w:val="C4B348DB6B6D4583AE84321CEB2B8E0C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9553D2">
                  <w:rPr>
                    <w:color w:val="00B050"/>
                  </w:rPr>
                  <w:t>Thursday</w:t>
                </w:r>
              </w:sdtContent>
            </w:sdt>
          </w:p>
        </w:tc>
        <w:tc>
          <w:tcPr>
            <w:tcW w:w="645" w:type="pct"/>
            <w:tcBorders>
              <w:bottom w:val="single" w:sz="4" w:space="0" w:color="BFBFBF" w:themeColor="background1" w:themeShade="BF"/>
            </w:tcBorders>
            <w:shd w:val="clear" w:color="auto" w:fill="BFBFBF" w:themeFill="text2" w:themeFillShade="BF"/>
          </w:tcPr>
          <w:p w:rsidR="00F8354F" w:rsidRPr="009553D2" w:rsidRDefault="00BE50F5">
            <w:pPr>
              <w:pStyle w:val="Days"/>
              <w:rPr>
                <w:color w:val="00B050"/>
              </w:rPr>
            </w:pPr>
            <w:sdt>
              <w:sdtPr>
                <w:rPr>
                  <w:color w:val="00B050"/>
                </w:rPr>
                <w:id w:val="-65336403"/>
                <w:placeholder>
                  <w:docPart w:val="A66832A39AC1480FB0D224B439F504C8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9553D2">
                  <w:rPr>
                    <w:color w:val="00B050"/>
                  </w:rPr>
                  <w:t>Friday</w:t>
                </w:r>
              </w:sdtContent>
            </w:sdt>
          </w:p>
        </w:tc>
        <w:tc>
          <w:tcPr>
            <w:tcW w:w="827" w:type="pct"/>
            <w:tcBorders>
              <w:bottom w:val="single" w:sz="4" w:space="0" w:color="BFBFBF" w:themeColor="background1" w:themeShade="BF"/>
            </w:tcBorders>
            <w:shd w:val="clear" w:color="auto" w:fill="FFFFFF" w:themeFill="text1" w:themeFillTint="A6"/>
          </w:tcPr>
          <w:p w:rsidR="00F8354F" w:rsidRPr="009553D2" w:rsidRDefault="00BE50F5">
            <w:pPr>
              <w:pStyle w:val="Days"/>
              <w:rPr>
                <w:color w:val="00B050"/>
              </w:rPr>
            </w:pPr>
            <w:sdt>
              <w:sdtPr>
                <w:rPr>
                  <w:color w:val="00B050"/>
                </w:rPr>
                <w:id w:val="825547652"/>
                <w:placeholder>
                  <w:docPart w:val="B7BD8DB3B9014D06B4E198C2C63E5F94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9553D2">
                  <w:rPr>
                    <w:color w:val="00B050"/>
                  </w:rPr>
                  <w:t>Saturday</w:t>
                </w:r>
              </w:sdtContent>
            </w:sdt>
          </w:p>
        </w:tc>
      </w:tr>
      <w:tr w:rsidR="00A03AC1" w:rsidRPr="00920015" w:rsidTr="00CD46CB">
        <w:trPr>
          <w:trHeight w:val="167"/>
        </w:trPr>
        <w:tc>
          <w:tcPr>
            <w:tcW w:w="660" w:type="pct"/>
            <w:tcBorders>
              <w:bottom w:val="nil"/>
            </w:tcBorders>
          </w:tcPr>
          <w:p w:rsidR="00F8354F" w:rsidRPr="00920015" w:rsidRDefault="00804FC2">
            <w:pPr>
              <w:pStyle w:val="Dates"/>
              <w:rPr>
                <w:color w:val="FF0000"/>
              </w:rPr>
            </w:pP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IF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DocVariable MonthStart \@ dddd </w:instrText>
            </w:r>
            <w:r w:rsidRPr="00920015">
              <w:rPr>
                <w:color w:val="FF0000"/>
              </w:rPr>
              <w:fldChar w:fldCharType="separate"/>
            </w:r>
            <w:r w:rsidR="00F6009F">
              <w:rPr>
                <w:color w:val="FF0000"/>
              </w:rPr>
              <w:instrText>Friday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 = "Sunday" 1 ""</w:instrText>
            </w:r>
            <w:r w:rsidRPr="00920015">
              <w:rPr>
                <w:color w:val="FF0000"/>
              </w:rPr>
              <w:fldChar w:fldCharType="end"/>
            </w:r>
          </w:p>
        </w:tc>
        <w:tc>
          <w:tcPr>
            <w:tcW w:w="677" w:type="pct"/>
            <w:tcBorders>
              <w:bottom w:val="nil"/>
            </w:tcBorders>
          </w:tcPr>
          <w:p w:rsidR="00F8354F" w:rsidRPr="00920015" w:rsidRDefault="00804FC2">
            <w:pPr>
              <w:pStyle w:val="Dates"/>
              <w:rPr>
                <w:color w:val="FF0000"/>
              </w:rPr>
            </w:pP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IF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DocVariable MonthStart \@ dddd </w:instrText>
            </w:r>
            <w:r w:rsidRPr="00920015">
              <w:rPr>
                <w:color w:val="FF0000"/>
              </w:rPr>
              <w:fldChar w:fldCharType="separate"/>
            </w:r>
            <w:r w:rsidR="00F6009F">
              <w:rPr>
                <w:color w:val="FF0000"/>
              </w:rPr>
              <w:instrText>Friday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 = "Monday" 1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IF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=A2 </w:instrText>
            </w:r>
            <w:r w:rsidRPr="00920015">
              <w:rPr>
                <w:color w:val="FF0000"/>
              </w:rPr>
              <w:fldChar w:fldCharType="separate"/>
            </w:r>
            <w:r w:rsidR="00F6009F">
              <w:rPr>
                <w:noProof/>
                <w:color w:val="FF0000"/>
              </w:rPr>
              <w:instrText>0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 &lt;&gt; 0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=A2+1 </w:instrText>
            </w:r>
            <w:r w:rsidRPr="00920015">
              <w:rPr>
                <w:color w:val="FF0000"/>
              </w:rPr>
              <w:fldChar w:fldCharType="separate"/>
            </w:r>
            <w:r w:rsidRPr="00920015">
              <w:rPr>
                <w:noProof/>
                <w:color w:val="FF0000"/>
              </w:rPr>
              <w:instrText>2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 "" 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fldChar w:fldCharType="end"/>
            </w:r>
          </w:p>
        </w:tc>
        <w:tc>
          <w:tcPr>
            <w:tcW w:w="734" w:type="pct"/>
            <w:tcBorders>
              <w:bottom w:val="nil"/>
            </w:tcBorders>
          </w:tcPr>
          <w:p w:rsidR="00F8354F" w:rsidRPr="00920015" w:rsidRDefault="00804FC2">
            <w:pPr>
              <w:pStyle w:val="Dates"/>
              <w:rPr>
                <w:color w:val="FF0000"/>
              </w:rPr>
            </w:pP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IF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DocVariable MonthStart \@ dddd </w:instrText>
            </w:r>
            <w:r w:rsidRPr="00920015">
              <w:rPr>
                <w:color w:val="FF0000"/>
              </w:rPr>
              <w:fldChar w:fldCharType="separate"/>
            </w:r>
            <w:r w:rsidR="00F6009F">
              <w:rPr>
                <w:color w:val="FF0000"/>
              </w:rPr>
              <w:instrText>Friday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 = "Tuesday" 1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IF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=B2 </w:instrText>
            </w:r>
            <w:r w:rsidRPr="00920015">
              <w:rPr>
                <w:color w:val="FF0000"/>
              </w:rPr>
              <w:fldChar w:fldCharType="separate"/>
            </w:r>
            <w:r w:rsidR="00F6009F">
              <w:rPr>
                <w:noProof/>
                <w:color w:val="FF0000"/>
              </w:rPr>
              <w:instrText>0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 &lt;&gt; 0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=B2+1 </w:instrText>
            </w:r>
            <w:r w:rsidRPr="00920015">
              <w:rPr>
                <w:color w:val="FF0000"/>
              </w:rPr>
              <w:fldChar w:fldCharType="separate"/>
            </w:r>
            <w:r w:rsidR="00126659">
              <w:rPr>
                <w:noProof/>
                <w:color w:val="FF0000"/>
              </w:rPr>
              <w:instrText>2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 "" 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fldChar w:fldCharType="end"/>
            </w:r>
          </w:p>
        </w:tc>
        <w:tc>
          <w:tcPr>
            <w:tcW w:w="774" w:type="pct"/>
            <w:tcBorders>
              <w:bottom w:val="nil"/>
            </w:tcBorders>
          </w:tcPr>
          <w:p w:rsidR="00F8354F" w:rsidRPr="00920015" w:rsidRDefault="00804FC2">
            <w:pPr>
              <w:pStyle w:val="Dates"/>
              <w:rPr>
                <w:color w:val="FF0000"/>
              </w:rPr>
            </w:pP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IF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DocVariable MonthStart \@ dddd </w:instrText>
            </w:r>
            <w:r w:rsidRPr="00920015">
              <w:rPr>
                <w:color w:val="FF0000"/>
              </w:rPr>
              <w:fldChar w:fldCharType="separate"/>
            </w:r>
            <w:r w:rsidR="00F6009F">
              <w:rPr>
                <w:color w:val="FF0000"/>
              </w:rPr>
              <w:instrText>Friday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 = "Wednesday" 1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IF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=C2 </w:instrText>
            </w:r>
            <w:r w:rsidRPr="00920015">
              <w:rPr>
                <w:color w:val="FF0000"/>
              </w:rPr>
              <w:fldChar w:fldCharType="separate"/>
            </w:r>
            <w:r w:rsidR="00F6009F">
              <w:rPr>
                <w:noProof/>
                <w:color w:val="FF0000"/>
              </w:rPr>
              <w:instrText>0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 &lt;&gt; 0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=C2+1 </w:instrText>
            </w:r>
            <w:r w:rsidRPr="00920015">
              <w:rPr>
                <w:color w:val="FF0000"/>
              </w:rPr>
              <w:fldChar w:fldCharType="separate"/>
            </w:r>
            <w:r w:rsidR="00126659">
              <w:rPr>
                <w:noProof/>
                <w:color w:val="FF0000"/>
              </w:rPr>
              <w:instrText>3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 "" 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fldChar w:fldCharType="end"/>
            </w:r>
          </w:p>
        </w:tc>
        <w:tc>
          <w:tcPr>
            <w:tcW w:w="682" w:type="pct"/>
            <w:tcBorders>
              <w:bottom w:val="nil"/>
            </w:tcBorders>
          </w:tcPr>
          <w:p w:rsidR="00F8354F" w:rsidRPr="00920015" w:rsidRDefault="00804FC2">
            <w:pPr>
              <w:pStyle w:val="Dates"/>
              <w:rPr>
                <w:color w:val="FF0000"/>
              </w:rPr>
            </w:pP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IF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DocVariable MonthStart \@ dddd </w:instrText>
            </w:r>
            <w:r w:rsidRPr="00920015">
              <w:rPr>
                <w:color w:val="FF0000"/>
              </w:rPr>
              <w:fldChar w:fldCharType="separate"/>
            </w:r>
            <w:r w:rsidR="00F6009F">
              <w:rPr>
                <w:color w:val="FF0000"/>
              </w:rPr>
              <w:instrText>Friday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= "Thursday" 1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IF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=D2 </w:instrText>
            </w:r>
            <w:r w:rsidRPr="00920015">
              <w:rPr>
                <w:color w:val="FF0000"/>
              </w:rPr>
              <w:fldChar w:fldCharType="separate"/>
            </w:r>
            <w:r w:rsidR="00F6009F">
              <w:rPr>
                <w:noProof/>
                <w:color w:val="FF0000"/>
              </w:rPr>
              <w:instrText>0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 &lt;&gt; 0 </w:instrText>
            </w:r>
            <w:r w:rsidRPr="00920015">
              <w:rPr>
                <w:color w:val="FF0000"/>
              </w:rPr>
              <w:fldChar w:fldCharType="begin"/>
            </w:r>
            <w:r w:rsidRPr="00920015">
              <w:rPr>
                <w:color w:val="FF0000"/>
              </w:rPr>
              <w:instrText xml:space="preserve"> =D2+1 </w:instrText>
            </w:r>
            <w:r w:rsidRPr="00920015">
              <w:rPr>
                <w:color w:val="FF0000"/>
              </w:rPr>
              <w:fldChar w:fldCharType="separate"/>
            </w:r>
            <w:r w:rsidR="00126659">
              <w:rPr>
                <w:noProof/>
                <w:color w:val="FF0000"/>
              </w:rPr>
              <w:instrText>4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instrText xml:space="preserve"> "" </w:instrText>
            </w:r>
            <w:r w:rsidRPr="00920015">
              <w:rPr>
                <w:color w:val="FF0000"/>
              </w:rPr>
              <w:fldChar w:fldCharType="end"/>
            </w:r>
            <w:r w:rsidRPr="00920015">
              <w:rPr>
                <w:color w:val="FF0000"/>
              </w:rPr>
              <w:fldChar w:fldCharType="end"/>
            </w:r>
          </w:p>
        </w:tc>
        <w:tc>
          <w:tcPr>
            <w:tcW w:w="645" w:type="pct"/>
            <w:tcBorders>
              <w:bottom w:val="nil"/>
            </w:tcBorders>
          </w:tcPr>
          <w:p w:rsidR="00F8354F" w:rsidRPr="00A52A26" w:rsidRDefault="00804FC2">
            <w:pPr>
              <w:pStyle w:val="Dates"/>
              <w:rPr>
                <w:color w:val="auto"/>
              </w:rPr>
            </w:pP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IF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DocVariable MonthStart \@ dddd 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color w:val="auto"/>
              </w:rPr>
              <w:instrText>Friday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instrText xml:space="preserve"> = "Friday" 1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IF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=E2 </w:instrText>
            </w:r>
            <w:r w:rsidRPr="00A52A26">
              <w:rPr>
                <w:color w:val="auto"/>
              </w:rPr>
              <w:fldChar w:fldCharType="separate"/>
            </w:r>
            <w:r w:rsidR="00126659">
              <w:rPr>
                <w:noProof/>
                <w:color w:val="auto"/>
              </w:rPr>
              <w:instrText>4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instrText xml:space="preserve"> &lt;&gt; 0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=E2+1 </w:instrText>
            </w:r>
            <w:r w:rsidRPr="00A52A26">
              <w:rPr>
                <w:color w:val="auto"/>
              </w:rPr>
              <w:fldChar w:fldCharType="separate"/>
            </w:r>
            <w:r w:rsidR="00126659">
              <w:rPr>
                <w:noProof/>
                <w:color w:val="auto"/>
              </w:rPr>
              <w:instrText>5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instrText xml:space="preserve"> "" </w:instrText>
            </w:r>
            <w:r w:rsidRPr="00A52A26">
              <w:rPr>
                <w:color w:val="auto"/>
              </w:rPr>
              <w:fldChar w:fldCharType="separate"/>
            </w:r>
            <w:r w:rsidR="00126659">
              <w:rPr>
                <w:noProof/>
                <w:color w:val="auto"/>
              </w:rPr>
              <w:instrText>5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fldChar w:fldCharType="separate"/>
            </w:r>
            <w:r w:rsidR="00F6009F" w:rsidRPr="00A52A26">
              <w:rPr>
                <w:noProof/>
                <w:color w:val="auto"/>
              </w:rPr>
              <w:t>1</w:t>
            </w:r>
            <w:r w:rsidRPr="00A52A26">
              <w:rPr>
                <w:color w:val="auto"/>
              </w:rPr>
              <w:fldChar w:fldCharType="end"/>
            </w:r>
          </w:p>
        </w:tc>
        <w:tc>
          <w:tcPr>
            <w:tcW w:w="827" w:type="pct"/>
            <w:tcBorders>
              <w:bottom w:val="nil"/>
            </w:tcBorders>
          </w:tcPr>
          <w:p w:rsidR="00F8354F" w:rsidRPr="00A52A26" w:rsidRDefault="005C0297" w:rsidP="005C0297">
            <w:pPr>
              <w:pStyle w:val="Dates"/>
              <w:tabs>
                <w:tab w:val="right" w:pos="1385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IF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DocVariable MonthStart \@ dddd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color w:val="auto"/>
              </w:rPr>
              <w:instrText>Friday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= "Saturday" 1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IF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=F2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1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&lt;&gt; 0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=F2+1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2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""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2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2</w:t>
            </w:r>
            <w:r w:rsidR="00804FC2" w:rsidRPr="00A52A26">
              <w:rPr>
                <w:color w:val="auto"/>
              </w:rPr>
              <w:fldChar w:fldCharType="end"/>
            </w:r>
          </w:p>
        </w:tc>
      </w:tr>
      <w:tr w:rsidR="00A03AC1" w:rsidRPr="00920015" w:rsidTr="00CD46CB">
        <w:trPr>
          <w:trHeight w:val="461"/>
        </w:trPr>
        <w:tc>
          <w:tcPr>
            <w:tcW w:w="660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920015" w:rsidRDefault="00F8354F">
            <w:pPr>
              <w:rPr>
                <w:color w:val="FF0000"/>
              </w:rPr>
            </w:pPr>
          </w:p>
        </w:tc>
        <w:tc>
          <w:tcPr>
            <w:tcW w:w="677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920015" w:rsidRDefault="00F8354F">
            <w:pPr>
              <w:rPr>
                <w:color w:val="FF0000"/>
              </w:rPr>
            </w:pPr>
          </w:p>
        </w:tc>
        <w:tc>
          <w:tcPr>
            <w:tcW w:w="734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920015" w:rsidRDefault="00F8354F">
            <w:pPr>
              <w:rPr>
                <w:color w:val="FF0000"/>
              </w:rPr>
            </w:pPr>
          </w:p>
        </w:tc>
        <w:tc>
          <w:tcPr>
            <w:tcW w:w="774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920015" w:rsidRDefault="00F8354F">
            <w:pPr>
              <w:rPr>
                <w:color w:val="FF0000"/>
              </w:rPr>
            </w:pPr>
          </w:p>
        </w:tc>
        <w:tc>
          <w:tcPr>
            <w:tcW w:w="682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920015" w:rsidRDefault="00F8354F">
            <w:pPr>
              <w:rPr>
                <w:color w:val="FF0000"/>
              </w:rPr>
            </w:pPr>
          </w:p>
        </w:tc>
        <w:tc>
          <w:tcPr>
            <w:tcW w:w="645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F8354F">
            <w:pPr>
              <w:rPr>
                <w:color w:val="auto"/>
              </w:rPr>
            </w:pPr>
          </w:p>
        </w:tc>
        <w:tc>
          <w:tcPr>
            <w:tcW w:w="827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F8354F">
            <w:pPr>
              <w:rPr>
                <w:color w:val="auto"/>
              </w:rPr>
            </w:pPr>
          </w:p>
        </w:tc>
      </w:tr>
      <w:tr w:rsidR="00A03AC1" w:rsidRPr="00A52A26" w:rsidTr="00CD46CB">
        <w:trPr>
          <w:trHeight w:val="295"/>
        </w:trPr>
        <w:tc>
          <w:tcPr>
            <w:tcW w:w="660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804FC2">
            <w:pPr>
              <w:pStyle w:val="Dates"/>
              <w:rPr>
                <w:color w:val="auto"/>
              </w:rPr>
            </w:pP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=G2+1 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3</w:t>
            </w:r>
            <w:r w:rsidRPr="00A52A26">
              <w:rPr>
                <w:color w:val="auto"/>
              </w:rPr>
              <w:fldChar w:fldCharType="end"/>
            </w:r>
          </w:p>
        </w:tc>
        <w:tc>
          <w:tcPr>
            <w:tcW w:w="677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A03AC1" w:rsidP="00A52A26">
            <w:pPr>
              <w:pStyle w:val="Dates"/>
              <w:tabs>
                <w:tab w:val="left" w:pos="204"/>
                <w:tab w:val="right" w:pos="1397"/>
              </w:tabs>
              <w:jc w:val="left"/>
              <w:rPr>
                <w:color w:val="auto"/>
              </w:rPr>
            </w:pPr>
            <w:r>
              <w:rPr>
                <w:rFonts w:ascii="Broadway" w:hAnsi="Broadway"/>
                <w:color w:val="auto"/>
              </w:rPr>
              <w:t xml:space="preserve">      </w:t>
            </w:r>
            <w:r w:rsidR="00A52A26"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=A4+1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4</w:t>
            </w:r>
            <w:r w:rsidR="00804FC2" w:rsidRPr="00A52A26">
              <w:rPr>
                <w:color w:val="auto"/>
              </w:rPr>
              <w:fldChar w:fldCharType="end"/>
            </w:r>
          </w:p>
        </w:tc>
        <w:tc>
          <w:tcPr>
            <w:tcW w:w="734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804FC2">
            <w:pPr>
              <w:pStyle w:val="Dates"/>
              <w:rPr>
                <w:color w:val="auto"/>
              </w:rPr>
            </w:pP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=B4+1 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5</w:t>
            </w:r>
            <w:r w:rsidRPr="00A52A26">
              <w:rPr>
                <w:color w:val="auto"/>
              </w:rPr>
              <w:fldChar w:fldCharType="end"/>
            </w:r>
          </w:p>
        </w:tc>
        <w:tc>
          <w:tcPr>
            <w:tcW w:w="774" w:type="pct"/>
            <w:tcBorders>
              <w:bottom w:val="nil"/>
            </w:tcBorders>
            <w:shd w:val="clear" w:color="auto" w:fill="F7F7F7" w:themeFill="background2"/>
          </w:tcPr>
          <w:p w:rsidR="00A52A26" w:rsidRDefault="00804FC2">
            <w:pPr>
              <w:pStyle w:val="Dates"/>
              <w:rPr>
                <w:color w:val="auto"/>
              </w:rPr>
            </w:pP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=C4+1 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6</w:t>
            </w:r>
            <w:r w:rsidRPr="00A52A26">
              <w:rPr>
                <w:color w:val="auto"/>
              </w:rPr>
              <w:fldChar w:fldCharType="end"/>
            </w:r>
          </w:p>
          <w:p w:rsidR="00F8354F" w:rsidRPr="005E100C" w:rsidRDefault="00F8354F" w:rsidP="00A52A26">
            <w:pPr>
              <w:rPr>
                <w:rFonts w:ascii="Broadway" w:hAnsi="Broadway"/>
                <w:color w:val="auto"/>
              </w:rPr>
            </w:pPr>
          </w:p>
        </w:tc>
        <w:tc>
          <w:tcPr>
            <w:tcW w:w="682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5C0297" w:rsidP="005C0297">
            <w:pPr>
              <w:pStyle w:val="Dates"/>
              <w:tabs>
                <w:tab w:val="right" w:pos="1440"/>
              </w:tabs>
              <w:jc w:val="left"/>
              <w:rPr>
                <w:color w:val="auto"/>
              </w:rPr>
            </w:pPr>
            <w:r w:rsidRPr="005C0297">
              <w:rPr>
                <w:b/>
                <w:color w:val="auto"/>
                <w:sz w:val="16"/>
                <w:szCs w:val="16"/>
              </w:rPr>
              <w:t>YMCA/Mentors</w:t>
            </w:r>
            <w:r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=D4+1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7</w:t>
            </w:r>
            <w:r w:rsidR="00804FC2" w:rsidRPr="00A52A26">
              <w:rPr>
                <w:color w:val="auto"/>
              </w:rPr>
              <w:fldChar w:fldCharType="end"/>
            </w:r>
          </w:p>
        </w:tc>
        <w:tc>
          <w:tcPr>
            <w:tcW w:w="645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5269E2" w:rsidP="005269E2">
            <w:pPr>
              <w:pStyle w:val="Dates"/>
              <w:tabs>
                <w:tab w:val="right" w:pos="1530"/>
              </w:tabs>
              <w:jc w:val="left"/>
              <w:rPr>
                <w:color w:val="auto"/>
              </w:rPr>
            </w:pPr>
            <w:r w:rsidRPr="007D2E9D">
              <w:rPr>
                <w:b/>
                <w:color w:val="auto"/>
              </w:rPr>
              <w:t>Boys Court</w:t>
            </w:r>
            <w:r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=E4+1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8</w:t>
            </w:r>
            <w:r w:rsidR="00804FC2" w:rsidRPr="00A52A26">
              <w:rPr>
                <w:color w:val="auto"/>
              </w:rPr>
              <w:fldChar w:fldCharType="end"/>
            </w:r>
          </w:p>
        </w:tc>
        <w:tc>
          <w:tcPr>
            <w:tcW w:w="827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5C0297" w:rsidP="005C0297">
            <w:pPr>
              <w:pStyle w:val="Dates"/>
              <w:tabs>
                <w:tab w:val="right" w:pos="1385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=F4+1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9</w:t>
            </w:r>
            <w:r w:rsidR="00804FC2" w:rsidRPr="00A52A26">
              <w:rPr>
                <w:color w:val="auto"/>
              </w:rPr>
              <w:fldChar w:fldCharType="end"/>
            </w:r>
          </w:p>
        </w:tc>
      </w:tr>
      <w:tr w:rsidR="00A03AC1" w:rsidRPr="00A52A26" w:rsidTr="00CD46CB">
        <w:trPr>
          <w:trHeight w:val="936"/>
        </w:trPr>
        <w:tc>
          <w:tcPr>
            <w:tcW w:w="66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A52A26" w:rsidRDefault="00F8354F">
            <w:pPr>
              <w:rPr>
                <w:color w:val="auto"/>
              </w:rPr>
            </w:pPr>
          </w:p>
        </w:tc>
        <w:tc>
          <w:tcPr>
            <w:tcW w:w="67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A03AC1" w:rsidRDefault="00A03AC1">
            <w:pPr>
              <w:rPr>
                <w:b/>
                <w:color w:val="auto"/>
                <w:sz w:val="16"/>
                <w:szCs w:val="16"/>
              </w:rPr>
            </w:pPr>
            <w:r w:rsidRPr="00A03AC1">
              <w:rPr>
                <w:rFonts w:asciiTheme="majorHAnsi" w:hAnsiTheme="majorHAnsi"/>
                <w:b/>
                <w:color w:val="auto"/>
                <w:sz w:val="16"/>
                <w:szCs w:val="16"/>
              </w:rPr>
              <w:t>Contact C6 TSS for YMCA, mentoring and Employment Workshop times</w:t>
            </w:r>
          </w:p>
        </w:tc>
        <w:tc>
          <w:tcPr>
            <w:tcW w:w="73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A03AC1" w:rsidRDefault="00A03AC1">
            <w:pPr>
              <w:rPr>
                <w:b/>
                <w:color w:val="auto"/>
                <w:sz w:val="16"/>
                <w:szCs w:val="16"/>
              </w:rPr>
            </w:pPr>
            <w:r w:rsidRPr="00A03AC1">
              <w:rPr>
                <w:rFonts w:asciiTheme="majorHAnsi" w:hAnsiTheme="majorHAnsi"/>
                <w:b/>
                <w:color w:val="auto"/>
                <w:sz w:val="16"/>
                <w:szCs w:val="16"/>
              </w:rPr>
              <w:t>Contact C6 TSS for YMCA, mentoring and Employment Workshop times</w:t>
            </w:r>
          </w:p>
        </w:tc>
        <w:tc>
          <w:tcPr>
            <w:tcW w:w="77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A52A26" w:rsidRDefault="00A03AC1">
            <w:pPr>
              <w:rPr>
                <w:color w:val="auto"/>
              </w:rPr>
            </w:pPr>
            <w:r w:rsidRPr="00A03AC1">
              <w:rPr>
                <w:rFonts w:asciiTheme="majorHAnsi" w:hAnsiTheme="majorHAnsi"/>
                <w:b/>
                <w:color w:val="auto"/>
                <w:sz w:val="16"/>
                <w:szCs w:val="16"/>
              </w:rPr>
              <w:t>Contact C6 TSS for YMCA, mentoring and Employment Workshop times</w:t>
            </w:r>
          </w:p>
        </w:tc>
        <w:tc>
          <w:tcPr>
            <w:tcW w:w="682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A52A26" w:rsidRDefault="00A03AC1">
            <w:pPr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66F8138" wp14:editId="7EBD05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801370" cy="64008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A52A26" w:rsidRDefault="005269E2">
            <w:pPr>
              <w:rPr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g">
                  <w:drawing>
                    <wp:inline distT="0" distB="0" distL="0" distR="0">
                      <wp:extent cx="962025" cy="504825"/>
                      <wp:effectExtent l="0" t="0" r="9525" b="9525"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2025" cy="504825"/>
                                <a:chOff x="0" y="0"/>
                                <a:chExt cx="9144000" cy="7140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837473B0-CC2E-450A-ABE3-18F120FF3D39}">
                                      <a1611:picAttrSrcUrl xmlns:a1611="http://schemas.microsoft.com/office/drawing/2016/11/main" r:i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0" y="6858000"/>
                                  <a:ext cx="9144000" cy="282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0463" w:rsidRPr="005269E2" w:rsidRDefault="005544AA" w:rsidP="005269E2">
                                    <w:r>
                                      <w:rPr>
                                        <w:rStyle w:val="Hyperlink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Style w:val="Hyperlink"/>
                                      </w:rPr>
                                      <w:instrText xml:space="preserve"> HYPERLINK "https://en.wikipedia.org/wiki/Gender_responsive_approach_for_girls_in_the_juvenile_justice_system" </w:instrText>
                                    </w:r>
                                    <w:r>
                                      <w:rPr>
                                        <w:rStyle w:val="Hyperlink"/>
                                      </w:rPr>
                                      <w:fldChar w:fldCharType="separate"/>
                                    </w:r>
                                    <w:r w:rsidR="00440463" w:rsidRPr="005269E2">
                                      <w:rPr>
                                        <w:rStyle w:val="Hyperlink"/>
                                      </w:rPr>
                                      <w:t>This Photo</w:t>
                                    </w:r>
                                    <w:r>
                                      <w:rPr>
                                        <w:rStyle w:val="Hyperlink"/>
                                      </w:rPr>
                                      <w:fldChar w:fldCharType="end"/>
                                    </w:r>
                                    <w:r w:rsidR="00440463" w:rsidRPr="005269E2">
                                      <w:t xml:space="preserve"> by Unknown Author is licensed under </w:t>
                                    </w:r>
                                    <w:hyperlink r:id="rId11" w:history="1">
                                      <w:r w:rsidR="00440463" w:rsidRPr="005269E2">
                                        <w:rPr>
                                          <w:rStyle w:val="Hyperlink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" o:spid="_x0000_s1026" style="width:75.75pt;height:39.75pt;mso-position-horizontal-relative:char;mso-position-vertical-relative:line" coordsize="91440,714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">
                        <v:imagedata r:id="rId1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" o:spid="_x0000_s1028" type="#_x0000_t202" style="position:absolute;top:68580;width:91440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    <v:textbox>
                          <w:txbxContent>
                            <w:p w:rsidR="00440463" w:rsidRPr="005269E2" w:rsidRDefault="005544AA" w:rsidP="005269E2">
                              <w:r>
                                <w:rPr>
                                  <w:rStyle w:val="Hyperlink"/>
                                </w:rPr>
                                <w:fldChar w:fldCharType="begin"/>
                              </w:r>
                              <w:r>
                                <w:rPr>
                                  <w:rStyle w:val="Hyperlink"/>
                                </w:rPr>
                                <w:instrText xml:space="preserve"> HYPERLINK "https://en.wikipedia.org/wiki/Gender_responsive_approach_for_girls_in_the_juvenile_justice_system" </w:instrText>
                              </w:r>
                              <w:r>
                                <w:rPr>
                                  <w:rStyle w:val="Hyperlink"/>
                                </w:rPr>
                                <w:fldChar w:fldCharType="separate"/>
                              </w:r>
                              <w:r w:rsidR="00440463" w:rsidRPr="005269E2">
                                <w:rPr>
                                  <w:rStyle w:val="Hyperlink"/>
                                </w:rPr>
                                <w:t>This Photo</w:t>
                              </w:r>
                              <w:r>
                                <w:rPr>
                                  <w:rStyle w:val="Hyperlink"/>
                                </w:rPr>
                                <w:fldChar w:fldCharType="end"/>
                              </w:r>
                              <w:r w:rsidR="00440463" w:rsidRPr="005269E2">
                                <w:t xml:space="preserve"> by Unknown Author is licensed under </w:t>
                              </w:r>
                              <w:hyperlink r:id="rId13" w:history="1">
                                <w:r w:rsidR="00440463" w:rsidRPr="005269E2">
                                  <w:rPr>
                                    <w:rStyle w:val="Hyperlink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2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A52A26" w:rsidRDefault="00205A11">
            <w:pPr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684BE6A" wp14:editId="4D89C21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0</wp:posOffset>
                  </wp:positionV>
                  <wp:extent cx="801370" cy="64008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03AC1" w:rsidRPr="00A52A26" w:rsidTr="00CD46CB">
        <w:trPr>
          <w:trHeight w:val="167"/>
        </w:trPr>
        <w:tc>
          <w:tcPr>
            <w:tcW w:w="660" w:type="pct"/>
            <w:tcBorders>
              <w:bottom w:val="nil"/>
            </w:tcBorders>
          </w:tcPr>
          <w:p w:rsidR="00F8354F" w:rsidRPr="00A52A26" w:rsidRDefault="00804FC2">
            <w:pPr>
              <w:pStyle w:val="Dates"/>
              <w:rPr>
                <w:color w:val="auto"/>
              </w:rPr>
            </w:pP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=G4+1 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10</w:t>
            </w:r>
            <w:r w:rsidRPr="00A52A26">
              <w:rPr>
                <w:color w:val="auto"/>
              </w:rPr>
              <w:fldChar w:fldCharType="end"/>
            </w:r>
          </w:p>
        </w:tc>
        <w:tc>
          <w:tcPr>
            <w:tcW w:w="677" w:type="pct"/>
            <w:tcBorders>
              <w:bottom w:val="nil"/>
            </w:tcBorders>
          </w:tcPr>
          <w:p w:rsidR="00F8354F" w:rsidRPr="00A52A26" w:rsidRDefault="007812B0" w:rsidP="007812B0">
            <w:pPr>
              <w:pStyle w:val="Dates"/>
              <w:tabs>
                <w:tab w:val="right" w:pos="1443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=A6+1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11</w:t>
            </w:r>
            <w:r w:rsidR="00804FC2" w:rsidRPr="00A52A26">
              <w:rPr>
                <w:color w:val="auto"/>
              </w:rPr>
              <w:fldChar w:fldCharType="end"/>
            </w:r>
          </w:p>
        </w:tc>
        <w:tc>
          <w:tcPr>
            <w:tcW w:w="734" w:type="pct"/>
            <w:tcBorders>
              <w:bottom w:val="nil"/>
            </w:tcBorders>
          </w:tcPr>
          <w:p w:rsidR="00F8354F" w:rsidRPr="00A52A26" w:rsidRDefault="00804FC2">
            <w:pPr>
              <w:pStyle w:val="Dates"/>
              <w:rPr>
                <w:color w:val="auto"/>
              </w:rPr>
            </w:pP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=B6+1 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12</w:t>
            </w:r>
            <w:r w:rsidRPr="00A52A26">
              <w:rPr>
                <w:color w:val="auto"/>
              </w:rPr>
              <w:fldChar w:fldCharType="end"/>
            </w:r>
          </w:p>
        </w:tc>
        <w:tc>
          <w:tcPr>
            <w:tcW w:w="774" w:type="pct"/>
            <w:tcBorders>
              <w:bottom w:val="nil"/>
            </w:tcBorders>
          </w:tcPr>
          <w:p w:rsidR="00F8354F" w:rsidRPr="00A52A26" w:rsidRDefault="00C00444" w:rsidP="00A52A26">
            <w:pPr>
              <w:pStyle w:val="Dates"/>
              <w:tabs>
                <w:tab w:val="right" w:pos="1397"/>
              </w:tabs>
              <w:jc w:val="left"/>
              <w:rPr>
                <w:color w:val="auto"/>
              </w:rPr>
            </w:pPr>
            <w:r w:rsidRPr="00C00444">
              <w:rPr>
                <w:b/>
                <w:color w:val="auto"/>
              </w:rPr>
              <w:t>JLM Studios</w:t>
            </w:r>
            <w:r w:rsidR="00A52A26">
              <w:rPr>
                <w:color w:val="auto"/>
              </w:rPr>
              <w:tab/>
            </w:r>
            <w:r>
              <w:rPr>
                <w:color w:val="auto"/>
              </w:rPr>
              <w:t xml:space="preserve">      13           </w:t>
            </w:r>
          </w:p>
        </w:tc>
        <w:tc>
          <w:tcPr>
            <w:tcW w:w="682" w:type="pct"/>
            <w:tcBorders>
              <w:bottom w:val="nil"/>
            </w:tcBorders>
          </w:tcPr>
          <w:p w:rsidR="00F8354F" w:rsidRPr="00A52A26" w:rsidRDefault="005C0297" w:rsidP="005C0297">
            <w:pPr>
              <w:pStyle w:val="Dates"/>
              <w:tabs>
                <w:tab w:val="right" w:pos="1440"/>
              </w:tabs>
              <w:jc w:val="left"/>
              <w:rPr>
                <w:color w:val="auto"/>
              </w:rPr>
            </w:pPr>
            <w:r w:rsidRPr="005C0297">
              <w:rPr>
                <w:b/>
                <w:color w:val="auto"/>
                <w:sz w:val="16"/>
                <w:szCs w:val="16"/>
              </w:rPr>
              <w:t>YMCA/Mentors</w:t>
            </w:r>
            <w:r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=D6+1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14</w:t>
            </w:r>
            <w:r w:rsidR="00804FC2" w:rsidRPr="00A52A26">
              <w:rPr>
                <w:color w:val="auto"/>
              </w:rPr>
              <w:fldChar w:fldCharType="end"/>
            </w:r>
          </w:p>
        </w:tc>
        <w:tc>
          <w:tcPr>
            <w:tcW w:w="645" w:type="pct"/>
            <w:tcBorders>
              <w:bottom w:val="nil"/>
            </w:tcBorders>
          </w:tcPr>
          <w:p w:rsidR="00F8354F" w:rsidRPr="00A52A26" w:rsidRDefault="00804FC2">
            <w:pPr>
              <w:pStyle w:val="Dates"/>
              <w:rPr>
                <w:color w:val="auto"/>
              </w:rPr>
            </w:pP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=E6+1 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15</w:t>
            </w:r>
            <w:r w:rsidRPr="00A52A26">
              <w:rPr>
                <w:color w:val="auto"/>
              </w:rPr>
              <w:fldChar w:fldCharType="end"/>
            </w:r>
          </w:p>
        </w:tc>
        <w:tc>
          <w:tcPr>
            <w:tcW w:w="827" w:type="pct"/>
            <w:tcBorders>
              <w:bottom w:val="nil"/>
            </w:tcBorders>
          </w:tcPr>
          <w:p w:rsidR="00F8354F" w:rsidRPr="00A52A26" w:rsidRDefault="005C0297" w:rsidP="005C0297">
            <w:pPr>
              <w:pStyle w:val="Dates"/>
              <w:tabs>
                <w:tab w:val="right" w:pos="1385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=F6+1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16</w:t>
            </w:r>
            <w:r w:rsidR="00804FC2" w:rsidRPr="00A52A26">
              <w:rPr>
                <w:color w:val="auto"/>
              </w:rPr>
              <w:fldChar w:fldCharType="end"/>
            </w:r>
          </w:p>
        </w:tc>
      </w:tr>
      <w:tr w:rsidR="00A03AC1" w:rsidRPr="00A52A26" w:rsidTr="00CD46CB">
        <w:trPr>
          <w:trHeight w:val="621"/>
        </w:trPr>
        <w:tc>
          <w:tcPr>
            <w:tcW w:w="660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F8354F">
            <w:pPr>
              <w:rPr>
                <w:color w:val="auto"/>
              </w:rPr>
            </w:pPr>
          </w:p>
        </w:tc>
        <w:tc>
          <w:tcPr>
            <w:tcW w:w="677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A03AC1">
            <w:pPr>
              <w:rPr>
                <w:color w:val="auto"/>
              </w:rPr>
            </w:pPr>
            <w:r w:rsidRPr="00A03AC1">
              <w:rPr>
                <w:rFonts w:asciiTheme="majorHAnsi" w:hAnsiTheme="majorHAnsi"/>
                <w:b/>
                <w:color w:val="auto"/>
                <w:sz w:val="16"/>
                <w:szCs w:val="16"/>
              </w:rPr>
              <w:t>Contact C6 TSS for YMCA, mentoring and Employment Workshop times</w:t>
            </w:r>
          </w:p>
        </w:tc>
        <w:tc>
          <w:tcPr>
            <w:tcW w:w="734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A03AC1">
            <w:pPr>
              <w:rPr>
                <w:color w:val="auto"/>
              </w:rPr>
            </w:pPr>
            <w:r w:rsidRPr="00A03AC1">
              <w:rPr>
                <w:rFonts w:asciiTheme="majorHAnsi" w:hAnsiTheme="majorHAnsi"/>
                <w:b/>
                <w:color w:val="auto"/>
                <w:sz w:val="16"/>
                <w:szCs w:val="16"/>
              </w:rPr>
              <w:t>Contact C6 TSS for YMCA, mentoring and Employment Workshop times</w:t>
            </w:r>
          </w:p>
        </w:tc>
        <w:tc>
          <w:tcPr>
            <w:tcW w:w="774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C00444">
            <w:pPr>
              <w:rPr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g">
                  <w:drawing>
                    <wp:inline distT="0" distB="0" distL="0" distR="0">
                      <wp:extent cx="1114425" cy="633225"/>
                      <wp:effectExtent l="0" t="0" r="9525" b="0"/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4425" cy="633225"/>
                                <a:chOff x="0" y="0"/>
                                <a:chExt cx="2095500" cy="2076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837473B0-CC2E-450A-ABE3-18F120FF3D39}">
                                      <a1611:picAttrSrcUrl xmlns:a1611="http://schemas.microsoft.com/office/drawing/2016/11/main" r:i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0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" name="Text Box 43"/>
                              <wps:cNvSpPr txBox="1"/>
                              <wps:spPr>
                                <a:xfrm flipV="1">
                                  <a:off x="0" y="1926530"/>
                                  <a:ext cx="2095500" cy="14992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0463" w:rsidRPr="00C00444" w:rsidRDefault="00BE50F5" w:rsidP="00C00444">
                                    <w:hyperlink r:id="rId16" w:history="1">
                                      <w:r w:rsidR="00440463" w:rsidRPr="00C00444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440463" w:rsidRPr="00C00444">
                                      <w:t xml:space="preserve"> by Unknown Author is licensed under </w:t>
                                    </w:r>
                                    <w:hyperlink r:id="rId17" w:history="1">
                                      <w:r w:rsidR="00440463" w:rsidRPr="00C00444">
                                        <w:rPr>
                                          <w:rStyle w:val="Hyperlink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" o:spid="_x0000_s1029" style="width:87.75pt;height:49.85pt;mso-position-horizontal-relative:char;mso-position-vertical-relative:line" coordsize="20955,207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">
                      <v:shape id="Picture 42" o:spid="_x0000_s1030" type="#_x0000_t75" style="position:absolute;width:20955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">
                        <v:imagedata r:id="rId18" o:title=""/>
                      </v:shape>
                      <v:shape id="Text Box 43" o:spid="_x0000_s1031" type="#_x0000_t202" style="position:absolute;top:19265;width:20955;height:149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" stroked="f">
                        <v:textbox>
                          <w:txbxContent>
                            <w:p w:rsidR="00440463" w:rsidRPr="00C00444" w:rsidRDefault="005544AA" w:rsidP="00C00444">
                              <w:hyperlink r:id="rId19" w:history="1">
                                <w:r w:rsidR="00440463" w:rsidRPr="00C00444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440463" w:rsidRPr="00C00444">
                                <w:t xml:space="preserve"> by Unknown Author is licensed under </w:t>
                              </w:r>
                              <w:hyperlink r:id="rId20" w:history="1">
                                <w:r w:rsidR="00440463" w:rsidRPr="00C00444">
                                  <w:rPr>
                                    <w:rStyle w:val="Hyperlink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2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A03AC1">
            <w:pPr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77ED8B8" wp14:editId="584D12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801370" cy="640080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5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CD46CB">
            <w:pPr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854B5D6" wp14:editId="74D0BDF6">
                  <wp:simplePos x="0" y="0"/>
                  <wp:positionH relativeFrom="column">
                    <wp:posOffset>497</wp:posOffset>
                  </wp:positionH>
                  <wp:positionV relativeFrom="paragraph">
                    <wp:posOffset>1408</wp:posOffset>
                  </wp:positionV>
                  <wp:extent cx="883771" cy="596348"/>
                  <wp:effectExtent l="0" t="0" r="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033" cy="60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7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205A11">
            <w:pPr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684BE6A" wp14:editId="4D89C21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-109220</wp:posOffset>
                  </wp:positionV>
                  <wp:extent cx="801370" cy="64008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03AC1" w:rsidRPr="00A52A26" w:rsidTr="00CD46CB">
        <w:trPr>
          <w:trHeight w:val="167"/>
        </w:trPr>
        <w:tc>
          <w:tcPr>
            <w:tcW w:w="660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804FC2">
            <w:pPr>
              <w:pStyle w:val="Dates"/>
              <w:rPr>
                <w:color w:val="auto"/>
              </w:rPr>
            </w:pP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=G6+1 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17</w:t>
            </w:r>
            <w:r w:rsidRPr="00A52A26">
              <w:rPr>
                <w:color w:val="auto"/>
              </w:rPr>
              <w:fldChar w:fldCharType="end"/>
            </w:r>
          </w:p>
        </w:tc>
        <w:tc>
          <w:tcPr>
            <w:tcW w:w="677" w:type="pct"/>
            <w:tcBorders>
              <w:bottom w:val="nil"/>
            </w:tcBorders>
            <w:shd w:val="clear" w:color="auto" w:fill="F7F7F7" w:themeFill="background2"/>
          </w:tcPr>
          <w:p w:rsidR="003873BA" w:rsidRDefault="007D2E9D" w:rsidP="007D2E9D">
            <w:pPr>
              <w:pStyle w:val="Dates"/>
              <w:tabs>
                <w:tab w:val="left" w:pos="1545"/>
              </w:tabs>
              <w:jc w:val="left"/>
              <w:rPr>
                <w:color w:val="auto"/>
              </w:rPr>
            </w:pPr>
            <w:r w:rsidRPr="00221E9C">
              <w:rPr>
                <w:b/>
                <w:color w:val="auto"/>
              </w:rPr>
              <w:t>Fishing</w:t>
            </w:r>
            <w:r>
              <w:rPr>
                <w:color w:val="auto"/>
              </w:rPr>
              <w:t xml:space="preserve">              18</w:t>
            </w:r>
          </w:p>
          <w:p w:rsidR="003873BA" w:rsidRDefault="003873BA" w:rsidP="003873BA"/>
          <w:p w:rsidR="00F8354F" w:rsidRPr="003873BA" w:rsidRDefault="003873BA" w:rsidP="003873BA">
            <w:r>
              <w:rPr>
                <w:noProof/>
                <w:color w:val="auto"/>
              </w:rPr>
              <mc:AlternateContent>
                <mc:Choice Requires="wpg">
                  <w:drawing>
                    <wp:inline distT="0" distB="0" distL="0" distR="0" wp14:anchorId="53501521" wp14:editId="42476D47">
                      <wp:extent cx="1006475" cy="485775"/>
                      <wp:effectExtent l="0" t="0" r="3175" b="9525"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6475" cy="485775"/>
                                <a:chOff x="0" y="0"/>
                                <a:chExt cx="6350000" cy="3736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837473B0-CC2E-450A-ABE3-18F120FF3D39}">
                                      <a1611:picAttrSrcUrl xmlns:a1611="http://schemas.microsoft.com/office/drawing/2016/11/main" r:i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0" cy="345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" name="Text Box 36"/>
                              <wps:cNvSpPr txBox="1"/>
                              <wps:spPr>
                                <a:xfrm>
                                  <a:off x="0" y="3454400"/>
                                  <a:ext cx="6350000" cy="282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73BA" w:rsidRPr="007D2E9D" w:rsidRDefault="00BE50F5" w:rsidP="003873BA">
                                    <w:hyperlink r:id="rId25" w:history="1">
                                      <w:r w:rsidR="003873BA" w:rsidRPr="007D2E9D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3873BA" w:rsidRPr="007D2E9D">
                                      <w:t xml:space="preserve"> by Unknown Author is licensed under </w:t>
                                    </w:r>
                                    <w:hyperlink r:id="rId26" w:history="1">
                                      <w:r w:rsidR="003873BA" w:rsidRPr="007D2E9D">
                                        <w:rPr>
                                          <w:rStyle w:val="Hyperlink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501521" id="Group 37" o:spid="_x0000_s1032" style="width:79.25pt;height:38.25pt;mso-position-horizontal-relative:char;mso-position-vertical-relative:line" coordsize="63500,373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">
                      <v:shape id="Picture 35" o:spid="_x0000_s1033" type="#_x0000_t75" style="position:absolute;width:63500;height:34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">
                        <v:imagedata r:id="rId27" o:title=""/>
                      </v:shape>
                      <v:shape id="Text Box 36" o:spid="_x0000_s1034" type="#_x0000_t202" style="position:absolute;top:34544;width:63500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      <v:textbox>
                          <w:txbxContent>
                            <w:p w:rsidR="003873BA" w:rsidRPr="007D2E9D" w:rsidRDefault="005544AA" w:rsidP="003873BA">
                              <w:hyperlink r:id="rId28" w:history="1">
                                <w:r w:rsidR="003873BA" w:rsidRPr="007D2E9D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3873BA" w:rsidRPr="007D2E9D">
                                <w:t xml:space="preserve"> by Unknown Author is licensed under </w:t>
                              </w:r>
                              <w:hyperlink r:id="rId29" w:history="1">
                                <w:r w:rsidR="003873BA" w:rsidRPr="007D2E9D">
                                  <w:rPr>
                                    <w:rStyle w:val="Hyperlink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4" w:type="pct"/>
            <w:tcBorders>
              <w:bottom w:val="nil"/>
            </w:tcBorders>
            <w:shd w:val="clear" w:color="auto" w:fill="F7F7F7" w:themeFill="background2"/>
          </w:tcPr>
          <w:p w:rsidR="00221E9C" w:rsidRDefault="00221E9C" w:rsidP="00221E9C">
            <w:pPr>
              <w:pStyle w:val="Dates"/>
              <w:tabs>
                <w:tab w:val="right" w:pos="1319"/>
              </w:tabs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>Spring          19</w:t>
            </w:r>
          </w:p>
          <w:p w:rsidR="003873BA" w:rsidRDefault="00221E9C" w:rsidP="00221E9C">
            <w:pPr>
              <w:pStyle w:val="Dates"/>
              <w:tabs>
                <w:tab w:val="right" w:pos="1319"/>
              </w:tabs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>Training</w:t>
            </w:r>
          </w:p>
          <w:p w:rsidR="003873BA" w:rsidRDefault="003873BA" w:rsidP="003873BA"/>
          <w:p w:rsidR="00F8354F" w:rsidRPr="003873BA" w:rsidRDefault="003873BA" w:rsidP="003873BA">
            <w:r>
              <w:rPr>
                <w:noProof/>
                <w:color w:val="auto"/>
              </w:rPr>
              <mc:AlternateContent>
                <mc:Choice Requires="wpg">
                  <w:drawing>
                    <wp:inline distT="0" distB="0" distL="0" distR="0" wp14:anchorId="6D531FC5" wp14:editId="28F6BBA8">
                      <wp:extent cx="847725" cy="504825"/>
                      <wp:effectExtent l="0" t="0" r="9525" b="9525"/>
                      <wp:docPr id="40" name="Group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7725" cy="504825"/>
                                <a:chOff x="0" y="0"/>
                                <a:chExt cx="2286000" cy="2708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837473B0-CC2E-450A-ABE3-18F120FF3D39}">
                                      <a1611:picAttrSrcUrl xmlns:a1611="http://schemas.microsoft.com/office/drawing/2016/11/main" r:id="rId3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" name="Text Box 39"/>
                              <wps:cNvSpPr txBox="1"/>
                              <wps:spPr>
                                <a:xfrm>
                                  <a:off x="0" y="2286000"/>
                                  <a:ext cx="2286000" cy="422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73BA" w:rsidRPr="00221E9C" w:rsidRDefault="00BE50F5" w:rsidP="003873BA">
                                    <w:hyperlink r:id="rId32" w:history="1">
                                      <w:r w:rsidR="003873BA" w:rsidRPr="00221E9C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3873BA" w:rsidRPr="00221E9C">
                                      <w:t xml:space="preserve"> by Unknown Author is licensed under </w:t>
                                    </w:r>
                                    <w:hyperlink r:id="rId33" w:history="1">
                                      <w:r w:rsidR="003873BA" w:rsidRPr="00221E9C">
                                        <w:rPr>
                                          <w:rStyle w:val="Hyperlink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531FC5" id="Group 40" o:spid="_x0000_s1035" style="width:66.75pt;height:39.75pt;mso-position-horizontal-relative:char;mso-position-vertical-relative:line" coordsize="22860,270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">
                      <v:shape id="Picture 38" o:spid="_x0000_s1036" type="#_x0000_t75" style="position:absolute;width:2286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">
                        <v:imagedata r:id="rId34" o:title=""/>
                      </v:shape>
                      <v:shape id="Text Box 39" o:spid="_x0000_s1037" type="#_x0000_t202" style="position:absolute;top:22860;width:22860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      <v:textbox>
                          <w:txbxContent>
                            <w:p w:rsidR="003873BA" w:rsidRPr="00221E9C" w:rsidRDefault="005544AA" w:rsidP="003873BA">
                              <w:hyperlink r:id="rId35" w:history="1">
                                <w:r w:rsidR="003873BA" w:rsidRPr="00221E9C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3873BA" w:rsidRPr="00221E9C">
                                <w:t xml:space="preserve"> by Unknown Author is licensed under </w:t>
                              </w:r>
                              <w:hyperlink r:id="rId36" w:history="1">
                                <w:r w:rsidR="003873BA" w:rsidRPr="00221E9C">
                                  <w:rPr>
                                    <w:rStyle w:val="Hyperlink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4" w:type="pct"/>
            <w:tcBorders>
              <w:bottom w:val="nil"/>
            </w:tcBorders>
            <w:shd w:val="clear" w:color="auto" w:fill="F7F7F7" w:themeFill="background2"/>
          </w:tcPr>
          <w:p w:rsidR="000C5C26" w:rsidRDefault="00A52A26" w:rsidP="00A52A26">
            <w:pPr>
              <w:pStyle w:val="Dates"/>
              <w:tabs>
                <w:tab w:val="right" w:pos="1397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=C8+1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20</w:t>
            </w:r>
            <w:r w:rsidR="00804FC2" w:rsidRPr="00A52A26">
              <w:rPr>
                <w:color w:val="auto"/>
              </w:rPr>
              <w:fldChar w:fldCharType="end"/>
            </w:r>
          </w:p>
          <w:p w:rsidR="003873BA" w:rsidRDefault="000C5C26" w:rsidP="000C5C26">
            <w:pPr>
              <w:rPr>
                <w:b/>
                <w:color w:val="auto"/>
              </w:rPr>
            </w:pPr>
            <w:r w:rsidRPr="000C5C26">
              <w:rPr>
                <w:b/>
                <w:color w:val="auto"/>
              </w:rPr>
              <w:t>PlayStation Challenge/JLM</w:t>
            </w:r>
          </w:p>
          <w:p w:rsidR="003873BA" w:rsidRDefault="003873BA" w:rsidP="003873BA"/>
          <w:p w:rsidR="00F8354F" w:rsidRPr="003873BA" w:rsidRDefault="003873BA" w:rsidP="003873BA">
            <w:r>
              <w:rPr>
                <w:noProof/>
                <w:color w:val="auto"/>
              </w:rPr>
              <mc:AlternateContent>
                <mc:Choice Requires="wpg">
                  <w:drawing>
                    <wp:inline distT="0" distB="0" distL="0" distR="0" wp14:anchorId="447CC258" wp14:editId="01388B3B">
                      <wp:extent cx="876300" cy="438150"/>
                      <wp:effectExtent l="0" t="0" r="0" b="0"/>
                      <wp:docPr id="47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6300" cy="438150"/>
                                <a:chOff x="0" y="0"/>
                                <a:chExt cx="6096000" cy="4854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837473B0-CC2E-450A-ABE3-18F120FF3D39}">
                                      <a1611:picAttrSrcUrl xmlns:a1611="http://schemas.microsoft.com/office/drawing/2016/11/main" r:id="rId3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000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" name="Text Box 46"/>
                              <wps:cNvSpPr txBox="1"/>
                              <wps:spPr>
                                <a:xfrm>
                                  <a:off x="0" y="4572000"/>
                                  <a:ext cx="6096000" cy="282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73BA" w:rsidRPr="000C5C26" w:rsidRDefault="00BE50F5" w:rsidP="003873BA">
                                    <w:hyperlink r:id="rId39" w:history="1">
                                      <w:r w:rsidR="003873BA" w:rsidRPr="000C5C26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3873BA" w:rsidRPr="000C5C26">
                                      <w:t xml:space="preserve"> by Unknown Author is licensed under </w:t>
                                    </w:r>
                                    <w:hyperlink r:id="rId40" w:history="1">
                                      <w:r w:rsidR="003873BA" w:rsidRPr="000C5C26">
                                        <w:rPr>
                                          <w:rStyle w:val="Hyperlink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7CC258" id="Group 47" o:spid="_x0000_s1038" style="width:69pt;height:34.5pt;mso-position-horizontal-relative:char;mso-position-vertical-relative:line" coordsize="60960,485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">
                      <v:shape id="Picture 45" o:spid="_x0000_s1039" type="#_x0000_t75" style="position:absolute;width:6096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">
                        <v:imagedata r:id="rId41" o:title=""/>
                      </v:shape>
                      <v:shape id="Text Box 46" o:spid="_x0000_s1040" type="#_x0000_t202" style="position:absolute;top:45720;width:60960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      <v:textbox>
                          <w:txbxContent>
                            <w:p w:rsidR="003873BA" w:rsidRPr="000C5C26" w:rsidRDefault="005544AA" w:rsidP="003873BA">
                              <w:hyperlink r:id="rId42" w:history="1">
                                <w:r w:rsidR="003873BA" w:rsidRPr="000C5C26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3873BA" w:rsidRPr="000C5C26">
                                <w:t xml:space="preserve"> by Unknown Author is licensed under </w:t>
                              </w:r>
                              <w:hyperlink r:id="rId43" w:history="1">
                                <w:r w:rsidR="003873BA" w:rsidRPr="000C5C26">
                                  <w:rPr>
                                    <w:rStyle w:val="Hyperlink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2" w:type="pct"/>
            <w:tcBorders>
              <w:bottom w:val="nil"/>
            </w:tcBorders>
            <w:shd w:val="clear" w:color="auto" w:fill="F7F7F7" w:themeFill="background2"/>
          </w:tcPr>
          <w:p w:rsidR="00440463" w:rsidRDefault="005C0297" w:rsidP="005C0297">
            <w:pPr>
              <w:pStyle w:val="Dates"/>
              <w:tabs>
                <w:tab w:val="right" w:pos="1440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=D8+1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21</w:t>
            </w:r>
            <w:r w:rsidR="00804FC2" w:rsidRPr="00A52A26">
              <w:rPr>
                <w:color w:val="auto"/>
              </w:rPr>
              <w:fldChar w:fldCharType="end"/>
            </w:r>
          </w:p>
          <w:p w:rsidR="003873BA" w:rsidRDefault="00440463" w:rsidP="00440463">
            <w:pPr>
              <w:rPr>
                <w:b/>
                <w:color w:val="auto"/>
              </w:rPr>
            </w:pPr>
            <w:r w:rsidRPr="00440463">
              <w:rPr>
                <w:b/>
                <w:color w:val="auto"/>
              </w:rPr>
              <w:t>HCC Field Trip</w:t>
            </w:r>
          </w:p>
          <w:p w:rsidR="003873BA" w:rsidRDefault="003873BA" w:rsidP="003873BA"/>
          <w:p w:rsidR="00F8354F" w:rsidRPr="003873BA" w:rsidRDefault="003873BA" w:rsidP="003873BA">
            <w:r>
              <w:rPr>
                <w:noProof/>
                <w:color w:val="auto"/>
              </w:rPr>
              <mc:AlternateContent>
                <mc:Choice Requires="wpg">
                  <w:drawing>
                    <wp:inline distT="0" distB="0" distL="0" distR="0" wp14:anchorId="0ED83276" wp14:editId="17149364">
                      <wp:extent cx="913765" cy="504825"/>
                      <wp:effectExtent l="0" t="0" r="635" b="9525"/>
                      <wp:docPr id="50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3765" cy="504825"/>
                                <a:chOff x="0" y="0"/>
                                <a:chExt cx="913765" cy="1082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837473B0-CC2E-450A-ABE3-18F120FF3D39}">
                                      <a1611:picAttrSrcUrl xmlns:a1611="http://schemas.microsoft.com/office/drawing/2016/11/main" r:i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75" y="0"/>
                                  <a:ext cx="831215" cy="831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" name="Text Box 49"/>
                              <wps:cNvSpPr txBox="1"/>
                              <wps:spPr>
                                <a:xfrm flipV="1">
                                  <a:off x="0" y="946606"/>
                                  <a:ext cx="913765" cy="135531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73BA" w:rsidRPr="00440463" w:rsidRDefault="00BE50F5" w:rsidP="003873BA">
                                    <w:hyperlink r:id="rId46" w:history="1">
                                      <w:r w:rsidR="003873BA" w:rsidRPr="00440463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3873BA" w:rsidRPr="00440463">
                                      <w:t xml:space="preserve"> by Unknown Author is licensed under </w:t>
                                    </w:r>
                                    <w:hyperlink r:id="rId47" w:history="1">
                                      <w:r w:rsidR="003873BA" w:rsidRPr="00440463">
                                        <w:rPr>
                                          <w:rStyle w:val="Hyperlink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D83276" id="Group 50" o:spid="_x0000_s1041" style="width:71.95pt;height:39.75pt;mso-position-horizontal-relative:char;mso-position-vertical-relative:line" coordsize="9137,10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">
                      <v:shape id="Picture 48" o:spid="_x0000_s1042" type="#_x0000_t75" style="position:absolute;left:412;width:8312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">
                        <v:imagedata r:id="rId48" o:title=""/>
                      </v:shape>
                      <v:shape id="Text Box 49" o:spid="_x0000_s1043" type="#_x0000_t202" style="position:absolute;top:9466;width:9137;height:135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" stroked="f">
                        <v:textbox>
                          <w:txbxContent>
                            <w:p w:rsidR="003873BA" w:rsidRPr="00440463" w:rsidRDefault="005544AA" w:rsidP="003873BA">
                              <w:hyperlink r:id="rId49" w:history="1">
                                <w:r w:rsidR="003873BA" w:rsidRPr="00440463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3873BA" w:rsidRPr="00440463">
                                <w:t xml:space="preserve"> by Unknown Author is licensed under </w:t>
                              </w:r>
                              <w:hyperlink r:id="rId50" w:history="1">
                                <w:r w:rsidR="003873BA" w:rsidRPr="00440463">
                                  <w:rPr>
                                    <w:rStyle w:val="Hyperlink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5" w:type="pct"/>
            <w:tcBorders>
              <w:bottom w:val="nil"/>
            </w:tcBorders>
            <w:shd w:val="clear" w:color="auto" w:fill="F7F7F7" w:themeFill="background2"/>
          </w:tcPr>
          <w:p w:rsidR="003873BA" w:rsidRDefault="005269E2" w:rsidP="005269E2">
            <w:pPr>
              <w:pStyle w:val="Dates"/>
              <w:tabs>
                <w:tab w:val="right" w:pos="1530"/>
              </w:tabs>
              <w:jc w:val="left"/>
              <w:rPr>
                <w:color w:val="auto"/>
              </w:rPr>
            </w:pPr>
            <w:r w:rsidRPr="007D2E9D">
              <w:rPr>
                <w:b/>
                <w:color w:val="auto"/>
              </w:rPr>
              <w:t>Boys Court</w:t>
            </w:r>
            <w:r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=E8+1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22</w:t>
            </w:r>
            <w:r w:rsidR="00804FC2" w:rsidRPr="00A52A26">
              <w:rPr>
                <w:color w:val="auto"/>
              </w:rPr>
              <w:fldChar w:fldCharType="end"/>
            </w:r>
          </w:p>
          <w:p w:rsidR="003873BA" w:rsidRDefault="003873BA" w:rsidP="003873BA">
            <w:r>
              <w:rPr>
                <w:noProof/>
                <w:color w:val="auto"/>
              </w:rPr>
              <mc:AlternateContent>
                <mc:Choice Requires="wpg">
                  <w:drawing>
                    <wp:inline distT="0" distB="0" distL="0" distR="0" wp14:anchorId="1B5E3FA8" wp14:editId="09BCC35C">
                      <wp:extent cx="590550" cy="333375"/>
                      <wp:effectExtent l="0" t="0" r="0" b="9525"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0550" cy="333375"/>
                                <a:chOff x="0" y="0"/>
                                <a:chExt cx="9144000" cy="7140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837473B0-CC2E-450A-ABE3-18F120FF3D39}">
                                      <a1611:picAttrSrcUrl xmlns:a1611="http://schemas.microsoft.com/office/drawing/2016/11/main" r:i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Text Box 25"/>
                              <wps:cNvSpPr txBox="1"/>
                              <wps:spPr>
                                <a:xfrm>
                                  <a:off x="0" y="6858000"/>
                                  <a:ext cx="9144000" cy="282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73BA" w:rsidRPr="005269E2" w:rsidRDefault="00BE50F5" w:rsidP="003873BA">
                                    <w:hyperlink r:id="rId51" w:history="1">
                                      <w:r w:rsidR="003873BA" w:rsidRPr="005269E2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3873BA" w:rsidRPr="005269E2">
                                      <w:t xml:space="preserve"> by Unknown Author is licensed under </w:t>
                                    </w:r>
                                    <w:hyperlink r:id="rId52" w:history="1">
                                      <w:r w:rsidR="003873BA" w:rsidRPr="005269E2">
                                        <w:rPr>
                                          <w:rStyle w:val="Hyperlink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5E3FA8" id="Group 10" o:spid="_x0000_s1044" style="width:46.5pt;height:26.25pt;mso-position-horizontal-relative:char;mso-position-vertical-relative:line" coordsize="91440,714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">
                      <v:shape id="Picture 24" o:spid="_x0000_s1045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">
                        <v:imagedata r:id="rId12" o:title=""/>
                      </v:shape>
                      <v:shape id="Text Box 25" o:spid="_x0000_s1046" type="#_x0000_t202" style="position:absolute;top:68580;width:91440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      <v:textbox>
                          <w:txbxContent>
                            <w:p w:rsidR="003873BA" w:rsidRPr="005269E2" w:rsidRDefault="005544AA" w:rsidP="003873BA">
                              <w:hyperlink r:id="rId53" w:history="1">
                                <w:r w:rsidR="003873BA" w:rsidRPr="005269E2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3873BA" w:rsidRPr="005269E2">
                                <w:t xml:space="preserve"> by Unknown Author is licensed under </w:t>
                              </w:r>
                              <w:hyperlink r:id="rId54" w:history="1">
                                <w:r w:rsidR="003873BA" w:rsidRPr="005269E2">
                                  <w:rPr>
                                    <w:rStyle w:val="Hyperlink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3873BA" w:rsidRPr="00A03AC1" w:rsidRDefault="003873BA" w:rsidP="003873BA">
            <w:pPr>
              <w:rPr>
                <w:b/>
                <w:color w:val="auto"/>
              </w:rPr>
            </w:pPr>
            <w:r w:rsidRPr="00A03AC1">
              <w:rPr>
                <w:rFonts w:ascii="Agency FB" w:hAnsi="Agency FB"/>
                <w:b/>
                <w:color w:val="auto"/>
              </w:rPr>
              <w:t xml:space="preserve">Ronald McDonald House Care </w:t>
            </w:r>
          </w:p>
          <w:p w:rsidR="00F8354F" w:rsidRPr="003873BA" w:rsidRDefault="00F8354F" w:rsidP="003873BA"/>
        </w:tc>
        <w:tc>
          <w:tcPr>
            <w:tcW w:w="827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205A11" w:rsidP="005C0297">
            <w:pPr>
              <w:pStyle w:val="Dates"/>
              <w:tabs>
                <w:tab w:val="right" w:pos="1385"/>
              </w:tabs>
              <w:jc w:val="left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684BE6A" wp14:editId="4D89C21F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358238</wp:posOffset>
                  </wp:positionV>
                  <wp:extent cx="801370" cy="64008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C0297"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=F8+1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23</w:t>
            </w:r>
            <w:r w:rsidR="00804FC2" w:rsidRPr="00A52A26">
              <w:rPr>
                <w:color w:val="auto"/>
              </w:rPr>
              <w:fldChar w:fldCharType="end"/>
            </w:r>
          </w:p>
        </w:tc>
      </w:tr>
      <w:tr w:rsidR="00A03AC1" w:rsidRPr="00A52A26" w:rsidTr="00CD46CB">
        <w:trPr>
          <w:trHeight w:val="117"/>
        </w:trPr>
        <w:tc>
          <w:tcPr>
            <w:tcW w:w="660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A52A26" w:rsidRDefault="00F8354F">
            <w:pPr>
              <w:rPr>
                <w:color w:val="auto"/>
              </w:rPr>
            </w:pPr>
          </w:p>
        </w:tc>
        <w:tc>
          <w:tcPr>
            <w:tcW w:w="67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A52A26" w:rsidRDefault="00F8354F">
            <w:pPr>
              <w:rPr>
                <w:color w:val="auto"/>
              </w:rPr>
            </w:pPr>
          </w:p>
        </w:tc>
        <w:tc>
          <w:tcPr>
            <w:tcW w:w="73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A52A26" w:rsidRDefault="00F8354F">
            <w:pPr>
              <w:rPr>
                <w:color w:val="auto"/>
              </w:rPr>
            </w:pPr>
          </w:p>
        </w:tc>
        <w:tc>
          <w:tcPr>
            <w:tcW w:w="77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A52A26" w:rsidRDefault="00F8354F">
            <w:pPr>
              <w:rPr>
                <w:color w:val="auto"/>
              </w:rPr>
            </w:pPr>
          </w:p>
        </w:tc>
        <w:tc>
          <w:tcPr>
            <w:tcW w:w="682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A52A26" w:rsidRDefault="00F8354F">
            <w:pPr>
              <w:rPr>
                <w:color w:val="auto"/>
              </w:rPr>
            </w:pPr>
          </w:p>
        </w:tc>
        <w:tc>
          <w:tcPr>
            <w:tcW w:w="64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221E9C" w:rsidRDefault="00F8354F" w:rsidP="003873BA">
            <w:pPr>
              <w:rPr>
                <w:rFonts w:ascii="Agency FB" w:hAnsi="Agency FB"/>
                <w:color w:val="auto"/>
              </w:rPr>
            </w:pPr>
          </w:p>
        </w:tc>
        <w:tc>
          <w:tcPr>
            <w:tcW w:w="82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8354F" w:rsidRPr="00A52A26" w:rsidRDefault="00F8354F">
            <w:pPr>
              <w:rPr>
                <w:color w:val="auto"/>
              </w:rPr>
            </w:pPr>
          </w:p>
        </w:tc>
      </w:tr>
      <w:tr w:rsidR="00A03AC1" w:rsidRPr="00A52A26" w:rsidTr="00CD46CB">
        <w:trPr>
          <w:trHeight w:val="167"/>
        </w:trPr>
        <w:tc>
          <w:tcPr>
            <w:tcW w:w="660" w:type="pct"/>
            <w:tcBorders>
              <w:bottom w:val="nil"/>
            </w:tcBorders>
          </w:tcPr>
          <w:p w:rsidR="00A52A26" w:rsidRDefault="00804FC2" w:rsidP="00A52A26">
            <w:pPr>
              <w:pStyle w:val="Dates"/>
              <w:rPr>
                <w:color w:val="auto"/>
              </w:rPr>
            </w:pP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IF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=G8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23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instrText xml:space="preserve"> = 0,""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IF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=G8 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23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instrText xml:space="preserve">  &lt;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DocVariable MonthEnd \@ d 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color w:val="auto"/>
              </w:rPr>
              <w:instrText>31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instrText xml:space="preserve"> 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=G8+1 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24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instrText xml:space="preserve"> "" 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24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t>24</w:t>
            </w:r>
            <w:r w:rsidRPr="00A52A26">
              <w:rPr>
                <w:color w:val="auto"/>
              </w:rPr>
              <w:fldChar w:fldCharType="end"/>
            </w:r>
          </w:p>
          <w:p w:rsidR="00F8354F" w:rsidRPr="00A52A26" w:rsidRDefault="00440463" w:rsidP="00A52A26">
            <w:pPr>
              <w:rPr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g">
                  <w:drawing>
                    <wp:inline distT="0" distB="0" distL="0" distR="0">
                      <wp:extent cx="913765" cy="636105"/>
                      <wp:effectExtent l="0" t="0" r="635" b="0"/>
                      <wp:docPr id="53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3765" cy="636105"/>
                                <a:chOff x="0" y="0"/>
                                <a:chExt cx="913765" cy="3657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Picture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837473B0-CC2E-450A-ABE3-18F120FF3D39}">
                                      <a1611:picAttrSrcUrl xmlns:a1611="http://schemas.microsoft.com/office/drawing/2016/11/main" r:id="rId5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055" y="0"/>
                                  <a:ext cx="795655" cy="32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" name="Text Box 52"/>
                              <wps:cNvSpPr txBox="1"/>
                              <wps:spPr>
                                <a:xfrm>
                                  <a:off x="0" y="320050"/>
                                  <a:ext cx="913765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0463" w:rsidRPr="00440463" w:rsidRDefault="00BE50F5" w:rsidP="00440463">
                                    <w:hyperlink r:id="rId57" w:history="1">
                                      <w:r w:rsidR="00440463" w:rsidRPr="00440463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440463" w:rsidRPr="00440463">
                                      <w:t xml:space="preserve"> by </w:t>
                                    </w:r>
                                    <w:proofErr w:type="spellStart"/>
                                    <w:r w:rsidR="00440463" w:rsidRPr="00440463">
                                      <w:t>Unkno</w:t>
                                    </w:r>
                                    <w:proofErr w:type="spellEnd"/>
                                    <w:r w:rsidR="00440463" w:rsidRPr="00440463">
                                      <w:t xml:space="preserve"> </w:t>
                                    </w:r>
                                    <w:hyperlink r:id="rId58" w:history="1">
                                      <w:r w:rsidR="00440463" w:rsidRPr="00440463">
                                        <w:rPr>
                                          <w:rStyle w:val="Hyperlink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" o:spid="_x0000_s1047" style="width:71.95pt;height:50.1pt;mso-position-horizontal-relative:char;mso-position-vertical-relative:line" coordsize="9137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">
                      <v:shape id="Picture 51" o:spid="_x0000_s1048" type="#_x0000_t75" style="position:absolute;left:590;width:7957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">
                        <v:imagedata r:id="rId59" o:title=""/>
                      </v:shape>
                      <v:shape id="Text Box 52" o:spid="_x0000_s1049" type="#_x0000_t202" style="position:absolute;top:3200;width:9137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lR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WsLvl/ADZPIDAAD//wMAUEsBAi0AFAAGAAgAAAAhANvh9svuAAAAhQEAABMAAAAAAAAAAAAA&#10;AAAAAAAAAFtDb250ZW50X1R5cGVzXS54bWxQSwECLQAUAAYACAAAACEAWvQsW78AAAAVAQAACwAA&#10;AAAAAAAAAAAAAAAfAQAAX3JlbHMvLnJlbHNQSwECLQAUAAYACAAAACEAhJV5UcMAAADbAAAADwAA&#10;AAAAAAAAAAAAAAAHAgAAZHJzL2Rvd25yZXYueG1sUEsFBgAAAAADAAMAtwAAAPcCAAAAAA==&#10;" stroked="f">
                        <v:textbox>
                          <w:txbxContent>
                            <w:p w:rsidR="00440463" w:rsidRPr="00440463" w:rsidRDefault="005544AA" w:rsidP="00440463">
                              <w:hyperlink r:id="rId60" w:history="1">
                                <w:r w:rsidR="00440463" w:rsidRPr="00440463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440463" w:rsidRPr="00440463">
                                <w:t xml:space="preserve"> by </w:t>
                              </w:r>
                              <w:proofErr w:type="spellStart"/>
                              <w:r w:rsidR="00440463" w:rsidRPr="00440463">
                                <w:t>Unkno</w:t>
                              </w:r>
                              <w:proofErr w:type="spellEnd"/>
                              <w:r w:rsidR="00440463" w:rsidRPr="00440463">
                                <w:t xml:space="preserve"> </w:t>
                              </w:r>
                              <w:hyperlink r:id="rId61" w:history="1">
                                <w:r w:rsidR="00440463" w:rsidRPr="00440463">
                                  <w:rPr>
                                    <w:rStyle w:val="Hyperlink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7" w:type="pct"/>
            <w:tcBorders>
              <w:bottom w:val="nil"/>
            </w:tcBorders>
          </w:tcPr>
          <w:p w:rsidR="007D2E9D" w:rsidRDefault="000D56CB" w:rsidP="004A2A6C">
            <w:pPr>
              <w:pStyle w:val="Dates"/>
              <w:tabs>
                <w:tab w:val="left" w:pos="1410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                      2</w:t>
            </w:r>
            <w:r w:rsidR="004A2A6C">
              <w:rPr>
                <w:color w:val="auto"/>
              </w:rPr>
              <w:t>5</w:t>
            </w:r>
          </w:p>
          <w:p w:rsidR="003873BA" w:rsidRDefault="007D2E9D" w:rsidP="007D2E9D">
            <w:pPr>
              <w:rPr>
                <w:b/>
                <w:color w:val="auto"/>
              </w:rPr>
            </w:pPr>
            <w:proofErr w:type="spellStart"/>
            <w:r w:rsidRPr="007D2E9D">
              <w:rPr>
                <w:b/>
                <w:color w:val="auto"/>
              </w:rPr>
              <w:t>Amskills</w:t>
            </w:r>
            <w:proofErr w:type="spellEnd"/>
            <w:r w:rsidRPr="007D2E9D">
              <w:rPr>
                <w:b/>
                <w:color w:val="auto"/>
              </w:rPr>
              <w:t xml:space="preserve"> </w:t>
            </w:r>
          </w:p>
          <w:p w:rsidR="00F8354F" w:rsidRPr="003873BA" w:rsidRDefault="003873BA" w:rsidP="003873B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133CC50" wp14:editId="0B31D56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16510</wp:posOffset>
                  </wp:positionV>
                  <wp:extent cx="836295" cy="400050"/>
                  <wp:effectExtent l="0" t="0" r="190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837473B0-CC2E-450A-ABE3-18F120FF3D39}">
                                <a1611:picAttrSrcUrl xmlns:a1611="http://schemas.microsoft.com/office/drawing/2016/11/main" r:i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828" cy="40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4" w:type="pct"/>
            <w:tcBorders>
              <w:bottom w:val="nil"/>
            </w:tcBorders>
          </w:tcPr>
          <w:p w:rsidR="00A03AC1" w:rsidRDefault="004A2A6C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26</w:t>
            </w:r>
          </w:p>
          <w:p w:rsidR="00A03AC1" w:rsidRDefault="00A03AC1" w:rsidP="00A03AC1"/>
          <w:p w:rsidR="00F8354F" w:rsidRPr="00A03AC1" w:rsidRDefault="00A03AC1" w:rsidP="00A03AC1">
            <w:r w:rsidRPr="00A03AC1">
              <w:rPr>
                <w:rFonts w:asciiTheme="majorHAnsi" w:hAnsiTheme="majorHAnsi"/>
                <w:b/>
                <w:color w:val="auto"/>
                <w:sz w:val="16"/>
                <w:szCs w:val="16"/>
              </w:rPr>
              <w:t>Contact C6 TSS for YMCA, mentoring and Employment Workshop times</w:t>
            </w:r>
          </w:p>
        </w:tc>
        <w:tc>
          <w:tcPr>
            <w:tcW w:w="774" w:type="pct"/>
            <w:tcBorders>
              <w:bottom w:val="nil"/>
            </w:tcBorders>
          </w:tcPr>
          <w:p w:rsidR="00A52A26" w:rsidRDefault="00A52A26" w:rsidP="00A52A26">
            <w:pPr>
              <w:pStyle w:val="Dates"/>
              <w:tabs>
                <w:tab w:val="center" w:pos="698"/>
                <w:tab w:val="right" w:pos="1397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ab/>
            </w:r>
            <w:r>
              <w:rPr>
                <w:color w:val="auto"/>
              </w:rPr>
              <w:tab/>
            </w:r>
            <w:r w:rsidR="004A2A6C">
              <w:rPr>
                <w:color w:val="auto"/>
              </w:rPr>
              <w:t>27</w:t>
            </w:r>
          </w:p>
          <w:p w:rsidR="00F8354F" w:rsidRPr="005E100C" w:rsidRDefault="00A03AC1" w:rsidP="00A52A26">
            <w:pPr>
              <w:rPr>
                <w:rFonts w:ascii="Broadway" w:hAnsi="Broadway"/>
              </w:rPr>
            </w:pPr>
            <w:r w:rsidRPr="00A03AC1">
              <w:rPr>
                <w:rFonts w:asciiTheme="majorHAnsi" w:hAnsiTheme="majorHAnsi"/>
                <w:b/>
                <w:color w:val="auto"/>
                <w:sz w:val="16"/>
                <w:szCs w:val="16"/>
              </w:rPr>
              <w:t>Contact C6 TSS for YMCA, mentoring and Employment Workshop times</w:t>
            </w:r>
          </w:p>
        </w:tc>
        <w:tc>
          <w:tcPr>
            <w:tcW w:w="682" w:type="pct"/>
            <w:tcBorders>
              <w:bottom w:val="nil"/>
            </w:tcBorders>
          </w:tcPr>
          <w:p w:rsidR="00F8354F" w:rsidRPr="005A47A8" w:rsidRDefault="00A03AC1" w:rsidP="005A47A8">
            <w:pPr>
              <w:pStyle w:val="Dates"/>
              <w:tabs>
                <w:tab w:val="left" w:pos="1185"/>
                <w:tab w:val="right" w:pos="1314"/>
              </w:tabs>
              <w:jc w:val="left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77ED8B8" wp14:editId="584D12EA">
                  <wp:simplePos x="0" y="0"/>
                  <wp:positionH relativeFrom="column">
                    <wp:posOffset>-497</wp:posOffset>
                  </wp:positionH>
                  <wp:positionV relativeFrom="paragraph">
                    <wp:posOffset>219681</wp:posOffset>
                  </wp:positionV>
                  <wp:extent cx="800100" cy="675861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684" cy="69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0C5C26">
              <w:rPr>
                <w:color w:val="auto"/>
              </w:rPr>
              <w:t xml:space="preserve">                    </w:t>
            </w:r>
            <w:r w:rsidR="005A47A8">
              <w:rPr>
                <w:color w:val="auto"/>
              </w:rPr>
              <w:t xml:space="preserve"> </w:t>
            </w:r>
            <w:r w:rsidR="000D56CB">
              <w:rPr>
                <w:color w:val="auto"/>
              </w:rPr>
              <w:t>28</w:t>
            </w:r>
            <w:r w:rsidR="000C5C26">
              <w:rPr>
                <w:color w:val="auto"/>
              </w:rPr>
              <w:t xml:space="preserve"> </w:t>
            </w:r>
            <w:r w:rsidR="004A2A6C"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IF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=D10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31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= 0,""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IF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=D10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31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 &lt;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DocVariable MonthEnd \@ d 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color w:val="auto"/>
              </w:rPr>
              <w:instrText>31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=D10+1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noProof/>
                <w:color w:val="auto"/>
              </w:rPr>
              <w:instrText>28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"" 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fldChar w:fldCharType="end"/>
            </w:r>
          </w:p>
        </w:tc>
        <w:tc>
          <w:tcPr>
            <w:tcW w:w="645" w:type="pct"/>
            <w:tcBorders>
              <w:bottom w:val="nil"/>
            </w:tcBorders>
          </w:tcPr>
          <w:p w:rsidR="00BF6FC6" w:rsidRDefault="004A2A6C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29</w: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IF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=E10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0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= 0,""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IF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=E10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noProof/>
                <w:color w:val="auto"/>
              </w:rPr>
              <w:instrText>28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 &lt;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DocVariable MonthEnd \@ d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color w:val="auto"/>
              </w:rPr>
              <w:instrText>31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=E10+1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noProof/>
                <w:color w:val="auto"/>
              </w:rPr>
              <w:instrText>29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""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noProof/>
                <w:color w:val="auto"/>
              </w:rPr>
              <w:instrText>29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fldChar w:fldCharType="end"/>
            </w:r>
          </w:p>
          <w:p w:rsidR="00BF6FC6" w:rsidRDefault="00BF6FC6" w:rsidP="00BF6FC6"/>
          <w:p w:rsidR="00F8354F" w:rsidRPr="00BF6FC6" w:rsidRDefault="00BF6FC6" w:rsidP="00BF6FC6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14400" cy="502919"/>
                      <wp:effectExtent l="0" t="0" r="0" b="0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502919"/>
                                <a:chOff x="0" y="0"/>
                                <a:chExt cx="914400" cy="5029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837473B0-CC2E-450A-ABE3-18F120FF3D39}">
                                      <a1611:picAttrSrcUrl xmlns:a1611="http://schemas.microsoft.com/office/drawing/2016/11/main" r:id="rId6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165" y="0"/>
                                  <a:ext cx="814070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Text Box 2"/>
                              <wps:cNvSpPr txBox="1"/>
                              <wps:spPr>
                                <a:xfrm>
                                  <a:off x="0" y="457200"/>
                                  <a:ext cx="914400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6FC6" w:rsidRPr="00BF6FC6" w:rsidRDefault="00BF6FC6" w:rsidP="00BF6FC6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" o:spid="_x0000_s1050" style="width:1in;height:39.6pt;mso-position-horizontal-relative:char;mso-position-vertical-relative:line" coordsize="9144,50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">
                      <v:shape id="Picture 1" o:spid="_x0000_s1051" type="#_x0000_t75" style="position:absolute;left:501;width:814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">
                        <v:imagedata r:id="rId66" o:title=""/>
                      </v:shape>
                      <v:shape id="_x0000_s1052" type="#_x0000_t202" style="position:absolute;top:4572;width:9144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      <v:textbox>
                          <w:txbxContent>
                            <w:p w:rsidR="00BF6FC6" w:rsidRPr="00BF6FC6" w:rsidRDefault="00BF6FC6" w:rsidP="00BF6FC6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27" w:type="pct"/>
            <w:tcBorders>
              <w:bottom w:val="nil"/>
            </w:tcBorders>
          </w:tcPr>
          <w:p w:rsidR="00205A11" w:rsidRDefault="000D56CB" w:rsidP="004A2A6C">
            <w:pPr>
              <w:pStyle w:val="Dates"/>
              <w:tabs>
                <w:tab w:val="left" w:pos="1260"/>
                <w:tab w:val="right" w:pos="1385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                     30</w:t>
            </w:r>
            <w:r w:rsidR="004A2A6C">
              <w:rPr>
                <w:color w:val="auto"/>
              </w:rPr>
              <w:tab/>
            </w:r>
          </w:p>
          <w:p w:rsidR="00F8354F" w:rsidRPr="00A52A26" w:rsidRDefault="00205A11" w:rsidP="004A2A6C">
            <w:pPr>
              <w:pStyle w:val="Dates"/>
              <w:tabs>
                <w:tab w:val="left" w:pos="1260"/>
                <w:tab w:val="right" w:pos="1385"/>
              </w:tabs>
              <w:jc w:val="left"/>
              <w:rPr>
                <w:color w:val="auto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684BE6A" wp14:editId="4D89C21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6350</wp:posOffset>
                  </wp:positionV>
                  <wp:extent cx="801370" cy="64008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IF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=F10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0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= 0,""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IF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=F10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noProof/>
                <w:color w:val="auto"/>
              </w:rPr>
              <w:instrText>29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 &lt;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DocVariable MonthEnd \@ d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color w:val="auto"/>
              </w:rPr>
              <w:instrText>31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=F10+1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noProof/>
                <w:color w:val="auto"/>
              </w:rPr>
              <w:instrText>30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""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noProof/>
                <w:color w:val="auto"/>
              </w:rPr>
              <w:instrText>30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fldChar w:fldCharType="end"/>
            </w:r>
          </w:p>
        </w:tc>
      </w:tr>
      <w:tr w:rsidR="00A03AC1" w:rsidRPr="00A52A26" w:rsidTr="00CD46CB">
        <w:trPr>
          <w:trHeight w:val="234"/>
        </w:trPr>
        <w:tc>
          <w:tcPr>
            <w:tcW w:w="660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440463" w:rsidRDefault="00F8354F">
            <w:pPr>
              <w:rPr>
                <w:b/>
                <w:color w:val="auto"/>
              </w:rPr>
            </w:pPr>
          </w:p>
        </w:tc>
        <w:tc>
          <w:tcPr>
            <w:tcW w:w="677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3873BA">
            <w:pPr>
              <w:rPr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s">
                  <w:drawing>
                    <wp:inline distT="0" distB="0" distL="0" distR="0">
                      <wp:extent cx="838200" cy="13496"/>
                      <wp:effectExtent l="0" t="0" r="0" b="0"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13496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40463" w:rsidRPr="007D2E9D" w:rsidRDefault="00BE50F5" w:rsidP="007D2E9D">
                                  <w:hyperlink r:id="rId67" w:history="1">
                                    <w:r w:rsidR="00440463" w:rsidRPr="007D2E9D">
                                      <w:rPr>
                                        <w:rStyle w:val="Hyperlink"/>
                                      </w:rPr>
                                      <w:t>This Photo</w:t>
                                    </w:r>
                                  </w:hyperlink>
                                  <w:r w:rsidR="00440463" w:rsidRPr="007D2E9D">
                                    <w:t xml:space="preserve"> by Unknown Author is licensed under </w:t>
                                  </w:r>
                                  <w:hyperlink r:id="rId68" w:history="1">
                                    <w:r w:rsidR="00440463" w:rsidRPr="007D2E9D">
                                      <w:rPr>
                                        <w:rStyle w:val="Hyperlink"/>
                                      </w:rPr>
                                      <w:t>CC BY-SA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 Box 29" o:spid="_x0000_s1053" type="#_x0000_t202" style="width:66pt;height: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" stroked="f">
                      <v:textbox>
                        <w:txbxContent>
                          <w:p w:rsidR="00440463" w:rsidRPr="007D2E9D" w:rsidRDefault="005544AA" w:rsidP="007D2E9D">
                            <w:hyperlink r:id="rId69" w:history="1">
                              <w:r w:rsidR="00440463" w:rsidRPr="007D2E9D">
                                <w:rPr>
                                  <w:rStyle w:val="Hyperlink"/>
                                </w:rPr>
                                <w:t>This Photo</w:t>
                              </w:r>
                            </w:hyperlink>
                            <w:r w:rsidR="00440463" w:rsidRPr="007D2E9D">
                              <w:t xml:space="preserve"> by Unknown Author is licensed under </w:t>
                            </w:r>
                            <w:hyperlink r:id="rId70" w:history="1">
                              <w:r w:rsidR="00440463" w:rsidRPr="007D2E9D">
                                <w:rPr>
                                  <w:rStyle w:val="Hyperlink"/>
                                </w:rPr>
                                <w:t>CC BY-SA</w:t>
                              </w:r>
                            </w:hyperlink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34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F8354F">
            <w:pPr>
              <w:rPr>
                <w:color w:val="auto"/>
              </w:rPr>
            </w:pPr>
          </w:p>
        </w:tc>
        <w:tc>
          <w:tcPr>
            <w:tcW w:w="774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F8354F">
            <w:pPr>
              <w:rPr>
                <w:color w:val="auto"/>
              </w:rPr>
            </w:pPr>
          </w:p>
        </w:tc>
        <w:tc>
          <w:tcPr>
            <w:tcW w:w="682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03AC1" w:rsidRDefault="00F8354F">
            <w:pPr>
              <w:rPr>
                <w:b/>
                <w:color w:val="auto"/>
              </w:rPr>
            </w:pPr>
          </w:p>
        </w:tc>
        <w:tc>
          <w:tcPr>
            <w:tcW w:w="645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BF6FC6" w:rsidRDefault="00BF6FC6">
            <w:pPr>
              <w:rPr>
                <w:b/>
                <w:color w:val="auto"/>
              </w:rPr>
            </w:pPr>
            <w:r w:rsidRPr="00BF6FC6">
              <w:rPr>
                <w:b/>
                <w:color w:val="auto"/>
              </w:rPr>
              <w:t>Insurance Tour</w:t>
            </w:r>
          </w:p>
        </w:tc>
        <w:tc>
          <w:tcPr>
            <w:tcW w:w="827" w:type="pct"/>
            <w:tcBorders>
              <w:top w:val="nil"/>
              <w:bottom w:val="single" w:sz="4" w:space="0" w:color="BFBFBF" w:themeColor="background1" w:themeShade="BF"/>
            </w:tcBorders>
          </w:tcPr>
          <w:p w:rsidR="00F8354F" w:rsidRPr="00A52A26" w:rsidRDefault="00F8354F">
            <w:pPr>
              <w:rPr>
                <w:color w:val="auto"/>
              </w:rPr>
            </w:pPr>
          </w:p>
        </w:tc>
      </w:tr>
      <w:tr w:rsidR="00A03AC1" w:rsidRPr="00A52A26" w:rsidTr="00CD46CB">
        <w:trPr>
          <w:trHeight w:val="167"/>
        </w:trPr>
        <w:tc>
          <w:tcPr>
            <w:tcW w:w="660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0C5C26" w:rsidP="004A2A6C">
            <w:pPr>
              <w:pStyle w:val="Dates"/>
              <w:tabs>
                <w:tab w:val="left" w:pos="1125"/>
                <w:tab w:val="right" w:pos="1279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                   </w:t>
            </w:r>
            <w:r w:rsidR="004A2A6C">
              <w:rPr>
                <w:color w:val="auto"/>
              </w:rPr>
              <w:t>31</w:t>
            </w:r>
            <w:r w:rsidR="004A2A6C">
              <w:rPr>
                <w:color w:val="auto"/>
              </w:rPr>
              <w:tab/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IF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=G10</w:instrText>
            </w:r>
            <w:r w:rsidR="00804FC2"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0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= 0,""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IF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=G10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noProof/>
                <w:color w:val="auto"/>
              </w:rPr>
              <w:instrText>30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 &lt;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DocVariable MonthEnd \@ d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color w:val="auto"/>
              </w:rPr>
              <w:instrText>31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 </w:instrText>
            </w:r>
            <w:r w:rsidR="00804FC2" w:rsidRPr="00A52A26">
              <w:rPr>
                <w:color w:val="auto"/>
              </w:rPr>
              <w:fldChar w:fldCharType="begin"/>
            </w:r>
            <w:r w:rsidR="00804FC2" w:rsidRPr="00A52A26">
              <w:rPr>
                <w:color w:val="auto"/>
              </w:rPr>
              <w:instrText xml:space="preserve"> =G10+1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noProof/>
                <w:color w:val="auto"/>
              </w:rPr>
              <w:instrText>31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instrText xml:space="preserve"> "" </w:instrText>
            </w:r>
            <w:r w:rsidR="00804FC2" w:rsidRPr="00A52A26">
              <w:rPr>
                <w:color w:val="auto"/>
              </w:rPr>
              <w:fldChar w:fldCharType="separate"/>
            </w:r>
            <w:r w:rsidR="00B37425" w:rsidRPr="00A52A26">
              <w:rPr>
                <w:noProof/>
                <w:color w:val="auto"/>
              </w:rPr>
              <w:instrText>31</w:instrText>
            </w:r>
            <w:r w:rsidR="00804FC2" w:rsidRPr="00A52A26">
              <w:rPr>
                <w:color w:val="auto"/>
              </w:rPr>
              <w:fldChar w:fldCharType="end"/>
            </w:r>
            <w:r w:rsidR="00804FC2" w:rsidRPr="00A52A26">
              <w:rPr>
                <w:color w:val="auto"/>
              </w:rPr>
              <w:fldChar w:fldCharType="end"/>
            </w:r>
          </w:p>
        </w:tc>
        <w:tc>
          <w:tcPr>
            <w:tcW w:w="677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804FC2">
            <w:pPr>
              <w:pStyle w:val="Dates"/>
              <w:rPr>
                <w:color w:val="auto"/>
              </w:rPr>
            </w:pP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IF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=A12</w:instrText>
            </w:r>
            <w:r w:rsidRPr="00A52A26">
              <w:rPr>
                <w:color w:val="auto"/>
              </w:rPr>
              <w:fldChar w:fldCharType="separate"/>
            </w:r>
            <w:r w:rsidR="00F6009F">
              <w:rPr>
                <w:noProof/>
                <w:color w:val="auto"/>
              </w:rPr>
              <w:instrText>0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instrText xml:space="preserve"> = 0,""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IF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=A12 </w:instrText>
            </w:r>
            <w:r w:rsidRPr="00A52A26">
              <w:rPr>
                <w:color w:val="auto"/>
              </w:rPr>
              <w:fldChar w:fldCharType="separate"/>
            </w:r>
            <w:r w:rsidR="00B37425" w:rsidRPr="00A52A26">
              <w:rPr>
                <w:noProof/>
                <w:color w:val="auto"/>
              </w:rPr>
              <w:instrText>31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instrText xml:space="preserve">  &lt;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DocVariable MonthEnd \@ d </w:instrText>
            </w:r>
            <w:r w:rsidRPr="00A52A26">
              <w:rPr>
                <w:color w:val="auto"/>
              </w:rPr>
              <w:fldChar w:fldCharType="separate"/>
            </w:r>
            <w:r w:rsidR="00B37425" w:rsidRPr="00A52A26">
              <w:rPr>
                <w:color w:val="auto"/>
              </w:rPr>
              <w:instrText>31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instrText xml:space="preserve">  </w:instrText>
            </w:r>
            <w:r w:rsidRPr="00A52A26">
              <w:rPr>
                <w:color w:val="auto"/>
              </w:rPr>
              <w:fldChar w:fldCharType="begin"/>
            </w:r>
            <w:r w:rsidRPr="00A52A26">
              <w:rPr>
                <w:color w:val="auto"/>
              </w:rPr>
              <w:instrText xml:space="preserve"> =A12+1 </w:instrText>
            </w:r>
            <w:r w:rsidRPr="00A52A26">
              <w:rPr>
                <w:color w:val="auto"/>
              </w:rPr>
              <w:fldChar w:fldCharType="separate"/>
            </w:r>
            <w:r w:rsidRPr="00A52A26">
              <w:rPr>
                <w:noProof/>
                <w:color w:val="auto"/>
              </w:rPr>
              <w:instrText>31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instrText xml:space="preserve"> "" </w:instrText>
            </w:r>
            <w:r w:rsidRPr="00A52A26">
              <w:rPr>
                <w:color w:val="auto"/>
              </w:rPr>
              <w:fldChar w:fldCharType="end"/>
            </w:r>
            <w:r w:rsidRPr="00A52A26">
              <w:rPr>
                <w:color w:val="auto"/>
              </w:rPr>
              <w:fldChar w:fldCharType="end"/>
            </w:r>
          </w:p>
        </w:tc>
        <w:tc>
          <w:tcPr>
            <w:tcW w:w="734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F8354F">
            <w:pPr>
              <w:pStyle w:val="Dates"/>
              <w:rPr>
                <w:color w:val="auto"/>
              </w:rPr>
            </w:pPr>
          </w:p>
        </w:tc>
        <w:tc>
          <w:tcPr>
            <w:tcW w:w="774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F8354F">
            <w:pPr>
              <w:pStyle w:val="Dates"/>
              <w:rPr>
                <w:color w:val="auto"/>
              </w:rPr>
            </w:pPr>
          </w:p>
        </w:tc>
        <w:tc>
          <w:tcPr>
            <w:tcW w:w="682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F8354F">
            <w:pPr>
              <w:pStyle w:val="Dates"/>
              <w:rPr>
                <w:color w:val="auto"/>
              </w:rPr>
            </w:pPr>
          </w:p>
        </w:tc>
        <w:tc>
          <w:tcPr>
            <w:tcW w:w="645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F8354F">
            <w:pPr>
              <w:pStyle w:val="Dates"/>
              <w:rPr>
                <w:color w:val="auto"/>
              </w:rPr>
            </w:pPr>
          </w:p>
        </w:tc>
        <w:tc>
          <w:tcPr>
            <w:tcW w:w="827" w:type="pct"/>
            <w:tcBorders>
              <w:bottom w:val="nil"/>
            </w:tcBorders>
            <w:shd w:val="clear" w:color="auto" w:fill="F7F7F7" w:themeFill="background2"/>
          </w:tcPr>
          <w:p w:rsidR="00F8354F" w:rsidRPr="00A52A26" w:rsidRDefault="00F8354F">
            <w:pPr>
              <w:pStyle w:val="Dates"/>
              <w:rPr>
                <w:color w:val="auto"/>
              </w:rPr>
            </w:pPr>
          </w:p>
        </w:tc>
      </w:tr>
      <w:tr w:rsidR="00A03AC1" w:rsidRPr="00920015" w:rsidTr="00CD46CB">
        <w:trPr>
          <w:trHeight w:val="171"/>
        </w:trPr>
        <w:tc>
          <w:tcPr>
            <w:tcW w:w="660" w:type="pct"/>
            <w:tcBorders>
              <w:top w:val="nil"/>
            </w:tcBorders>
            <w:shd w:val="clear" w:color="auto" w:fill="F7F7F7" w:themeFill="background2"/>
          </w:tcPr>
          <w:p w:rsidR="00F8354F" w:rsidRPr="00A52A26" w:rsidRDefault="00F8354F" w:rsidP="00A52A26"/>
        </w:tc>
        <w:tc>
          <w:tcPr>
            <w:tcW w:w="677" w:type="pct"/>
            <w:tcBorders>
              <w:top w:val="nil"/>
            </w:tcBorders>
            <w:shd w:val="clear" w:color="auto" w:fill="F7F7F7" w:themeFill="background2"/>
          </w:tcPr>
          <w:p w:rsidR="00F8354F" w:rsidRPr="00920015" w:rsidRDefault="00F8354F">
            <w:pPr>
              <w:rPr>
                <w:color w:val="FF0000"/>
              </w:rPr>
            </w:pPr>
          </w:p>
        </w:tc>
        <w:tc>
          <w:tcPr>
            <w:tcW w:w="734" w:type="pct"/>
            <w:tcBorders>
              <w:top w:val="nil"/>
            </w:tcBorders>
            <w:shd w:val="clear" w:color="auto" w:fill="F7F7F7" w:themeFill="background2"/>
          </w:tcPr>
          <w:p w:rsidR="00F8354F" w:rsidRPr="00920015" w:rsidRDefault="00F8354F">
            <w:pPr>
              <w:rPr>
                <w:color w:val="FF0000"/>
              </w:rPr>
            </w:pPr>
          </w:p>
        </w:tc>
        <w:tc>
          <w:tcPr>
            <w:tcW w:w="774" w:type="pct"/>
            <w:tcBorders>
              <w:top w:val="nil"/>
            </w:tcBorders>
            <w:shd w:val="clear" w:color="auto" w:fill="F7F7F7" w:themeFill="background2"/>
          </w:tcPr>
          <w:p w:rsidR="00F8354F" w:rsidRPr="00920015" w:rsidRDefault="00F8354F">
            <w:pPr>
              <w:rPr>
                <w:color w:val="FF0000"/>
              </w:rPr>
            </w:pPr>
          </w:p>
        </w:tc>
        <w:tc>
          <w:tcPr>
            <w:tcW w:w="682" w:type="pct"/>
            <w:tcBorders>
              <w:top w:val="nil"/>
            </w:tcBorders>
            <w:shd w:val="clear" w:color="auto" w:fill="F7F7F7" w:themeFill="background2"/>
          </w:tcPr>
          <w:p w:rsidR="00F8354F" w:rsidRPr="00920015" w:rsidRDefault="00F8354F">
            <w:pPr>
              <w:rPr>
                <w:color w:val="FF0000"/>
              </w:rPr>
            </w:pPr>
          </w:p>
        </w:tc>
        <w:tc>
          <w:tcPr>
            <w:tcW w:w="645" w:type="pct"/>
            <w:tcBorders>
              <w:top w:val="nil"/>
            </w:tcBorders>
            <w:shd w:val="clear" w:color="auto" w:fill="F7F7F7" w:themeFill="background2"/>
          </w:tcPr>
          <w:p w:rsidR="00F8354F" w:rsidRPr="00920015" w:rsidRDefault="00F8354F">
            <w:pPr>
              <w:rPr>
                <w:color w:val="FF0000"/>
              </w:rPr>
            </w:pPr>
          </w:p>
        </w:tc>
        <w:tc>
          <w:tcPr>
            <w:tcW w:w="827" w:type="pct"/>
            <w:tcBorders>
              <w:top w:val="nil"/>
            </w:tcBorders>
            <w:shd w:val="clear" w:color="auto" w:fill="F7F7F7" w:themeFill="background2"/>
          </w:tcPr>
          <w:p w:rsidR="00F8354F" w:rsidRPr="00920015" w:rsidRDefault="00F8354F">
            <w:pPr>
              <w:rPr>
                <w:color w:val="FF0000"/>
              </w:rPr>
            </w:pPr>
          </w:p>
        </w:tc>
      </w:tr>
    </w:tbl>
    <w:p w:rsidR="00F8354F" w:rsidRPr="000C5C26" w:rsidRDefault="00CD46CB" w:rsidP="00094961">
      <w:pPr>
        <w:tabs>
          <w:tab w:val="left" w:pos="13065"/>
        </w:tabs>
      </w:pPr>
      <w:r w:rsidRPr="00920015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-337930</wp:posOffset>
                </wp:positionH>
                <wp:positionV relativeFrom="paragraph">
                  <wp:posOffset>-6222282</wp:posOffset>
                </wp:positionV>
                <wp:extent cx="2282024" cy="6893781"/>
                <wp:effectExtent l="0" t="0" r="23495" b="215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024" cy="68937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463" w:rsidRPr="005A47A8" w:rsidRDefault="00ED478A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Boys Court </w:t>
                            </w:r>
                          </w:p>
                          <w:p w:rsidR="00440463" w:rsidRPr="005A47A8" w:rsidRDefault="00ED478A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Friday 03/08 &amp;</w:t>
                            </w:r>
                            <w:r w:rsidR="00440463"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0</w:t>
                            </w:r>
                            <w:r w:rsidR="000C57F3"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3</w:t>
                            </w:r>
                            <w:r w:rsidR="00440463"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/</w:t>
                            </w:r>
                            <w:r w:rsidR="000C57F3"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22</w:t>
                            </w:r>
                            <w:r w:rsidR="00440463"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2pm-</w:t>
                            </w:r>
                            <w:r w:rsidR="000C57F3"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3:30</w:t>
                            </w:r>
                            <w:r w:rsidR="00440463"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pm</w:t>
                            </w:r>
                          </w:p>
                          <w:p w:rsidR="00440463" w:rsidRPr="005A47A8" w:rsidRDefault="00440463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Email </w:t>
                            </w:r>
                            <w:r w:rsidR="000C57F3" w:rsidRPr="005A47A8">
                              <w:rPr>
                                <w:rStyle w:val="Hyperlink"/>
                                <w:color w:val="00B0F0"/>
                                <w:sz w:val="16"/>
                                <w:szCs w:val="16"/>
                              </w:rPr>
                              <w:t>Mmouzon@Eckerd.org</w:t>
                            </w:r>
                            <w:r w:rsidRPr="005A47A8">
                              <w:rPr>
                                <w:color w:val="00B0F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for more information</w:t>
                            </w:r>
                          </w:p>
                          <w:p w:rsidR="00440463" w:rsidRPr="005A47A8" w:rsidRDefault="00440463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440463" w:rsidRPr="005A47A8" w:rsidRDefault="000C57F3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Boyz</w:t>
                            </w:r>
                            <w:proofErr w:type="spellEnd"/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2 Men</w:t>
                            </w:r>
                            <w:r w:rsidR="00440463"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Wednesday 0</w:t>
                            </w: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3</w:t>
                            </w:r>
                            <w:r w:rsidR="00440463"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/13/19 4pm-6:00pm</w:t>
                            </w:r>
                          </w:p>
                          <w:p w:rsidR="00440463" w:rsidRDefault="00440463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Email </w:t>
                            </w:r>
                            <w:hyperlink r:id="rId71" w:history="1">
                              <w:r w:rsidR="006F769A" w:rsidRPr="005A47A8">
                                <w:rPr>
                                  <w:rStyle w:val="Hyperlink"/>
                                  <w:color w:val="00B0F0"/>
                                  <w:sz w:val="16"/>
                                  <w:szCs w:val="16"/>
                                </w:rPr>
                                <w:t>Mmouzon@Eckerd.org</w:t>
                              </w:r>
                            </w:hyperlink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for more information</w:t>
                            </w:r>
                          </w:p>
                          <w:p w:rsidR="00CD46CB" w:rsidRDefault="00CD46CB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CD46CB" w:rsidRDefault="00CD46CB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Inspirational Movie &amp; Popcorn</w:t>
                            </w:r>
                          </w:p>
                          <w:p w:rsidR="00CD46CB" w:rsidRPr="005A47A8" w:rsidRDefault="00CD46CB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Friday 03/15 12pm – 2:00pm Email: </w:t>
                            </w:r>
                            <w:hyperlink r:id="rId72" w:history="1">
                              <w:r w:rsidRPr="00CD46CB">
                                <w:rPr>
                                  <w:rStyle w:val="Hyperlink"/>
                                  <w:color w:val="00B0F0"/>
                                  <w:sz w:val="16"/>
                                  <w:szCs w:val="16"/>
                                </w:rPr>
                                <w:t>TaShannon@Eckerd.org</w:t>
                              </w:r>
                            </w:hyperlink>
                            <w:r w:rsidRPr="00CD46CB">
                              <w:rPr>
                                <w:color w:val="00B0F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for more information</w:t>
                            </w:r>
                          </w:p>
                          <w:p w:rsidR="001E3AB3" w:rsidRPr="005A47A8" w:rsidRDefault="001E3AB3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1E3AB3" w:rsidRPr="005A47A8" w:rsidRDefault="001E3AB3" w:rsidP="001E3AB3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YMCA Palm Harbor/Flag Football </w:t>
                            </w:r>
                          </w:p>
                          <w:p w:rsidR="001E3AB3" w:rsidRPr="005A47A8" w:rsidRDefault="001E3AB3" w:rsidP="001E3AB3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Every Thursday’s 6:00pm – 8:00pm Email </w:t>
                            </w:r>
                            <w:bookmarkStart w:id="1" w:name="_Hlk2266658"/>
                            <w:bookmarkStart w:id="2" w:name="_Hlk2267459"/>
                            <w:r w:rsidRPr="005A47A8">
                              <w:rPr>
                                <w:rStyle w:val="Hyperlink"/>
                                <w:color w:val="00B0F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5A47A8">
                              <w:rPr>
                                <w:rStyle w:val="Hyperlink"/>
                                <w:color w:val="00B0F0"/>
                                <w:sz w:val="16"/>
                                <w:szCs w:val="16"/>
                              </w:rPr>
                              <w:instrText xml:space="preserve"> HYPERLINK "mailto:Mmouzon@Eckerd.org" </w:instrText>
                            </w:r>
                            <w:r w:rsidRPr="005A47A8">
                              <w:rPr>
                                <w:rStyle w:val="Hyperlink"/>
                                <w:color w:val="00B0F0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5A47A8">
                              <w:rPr>
                                <w:rStyle w:val="Hyperlink"/>
                                <w:color w:val="00B0F0"/>
                                <w:sz w:val="16"/>
                                <w:szCs w:val="16"/>
                              </w:rPr>
                              <w:t>Mmouzon@Eckerd.org</w:t>
                            </w:r>
                            <w:r w:rsidRPr="005A47A8">
                              <w:rPr>
                                <w:rStyle w:val="Hyperlink"/>
                                <w:color w:val="00B0F0"/>
                                <w:sz w:val="16"/>
                                <w:szCs w:val="16"/>
                              </w:rPr>
                              <w:fldChar w:fldCharType="end"/>
                            </w:r>
                            <w:bookmarkEnd w:id="1"/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bookmarkEnd w:id="2"/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for more information </w:t>
                            </w:r>
                          </w:p>
                          <w:p w:rsidR="000C57F3" w:rsidRPr="005A47A8" w:rsidRDefault="000C57F3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0C57F3" w:rsidRPr="005A47A8" w:rsidRDefault="000C57F3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Spring Break Fishing</w:t>
                            </w:r>
                          </w:p>
                          <w:p w:rsidR="00440463" w:rsidRPr="005A47A8" w:rsidRDefault="000C57F3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Monday 03/18 10:00am – 1pm</w:t>
                            </w:r>
                          </w:p>
                          <w:p w:rsidR="000C57F3" w:rsidRPr="005A47A8" w:rsidRDefault="000C57F3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Email: </w:t>
                            </w:r>
                            <w:hyperlink r:id="rId73" w:history="1">
                              <w:r w:rsidRPr="005A47A8">
                                <w:rPr>
                                  <w:rStyle w:val="Hyperlink"/>
                                  <w:color w:val="00B0F0"/>
                                  <w:sz w:val="16"/>
                                  <w:szCs w:val="16"/>
                                </w:rPr>
                                <w:t>ASmith@Eckerd.org</w:t>
                              </w:r>
                            </w:hyperlink>
                            <w:r w:rsidRPr="005A47A8">
                              <w:rPr>
                                <w:color w:val="00B0F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for more information</w:t>
                            </w:r>
                          </w:p>
                          <w:p w:rsidR="00440463" w:rsidRPr="005A47A8" w:rsidRDefault="00440463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440463" w:rsidRPr="005A47A8" w:rsidRDefault="001E3AB3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Spring Basketball Training </w:t>
                            </w:r>
                            <w:r w:rsidR="00440463"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E3AB3" w:rsidRPr="005A47A8" w:rsidRDefault="00440463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Tuesday 0</w:t>
                            </w:r>
                            <w:r w:rsidR="001E3AB3"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3</w:t>
                            </w: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/</w:t>
                            </w:r>
                            <w:r w:rsidR="001E3AB3"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19</w:t>
                            </w: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2:</w:t>
                            </w:r>
                            <w:r w:rsidR="001E3AB3"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pm</w:t>
                            </w: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– 3:pm</w:t>
                            </w:r>
                            <w:r w:rsidR="001E3AB3"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Email</w:t>
                            </w:r>
                            <w:r w:rsidR="001E3AB3"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1E3AB3" w:rsidRPr="00B74495">
                              <w:rPr>
                                <w:color w:val="00B0F0"/>
                                <w:sz w:val="16"/>
                                <w:szCs w:val="16"/>
                              </w:rPr>
                              <w:t>ChriJohnson@Eckerd.org</w:t>
                            </w:r>
                          </w:p>
                          <w:p w:rsidR="00440463" w:rsidRPr="005A47A8" w:rsidRDefault="00440463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A47A8">
                              <w:rPr>
                                <w:color w:val="auto"/>
                                <w:sz w:val="16"/>
                                <w:szCs w:val="16"/>
                              </w:rPr>
                              <w:t>for more information</w:t>
                            </w:r>
                          </w:p>
                          <w:p w:rsidR="001E3AB3" w:rsidRPr="005A47A8" w:rsidRDefault="001E3AB3" w:rsidP="00DD4378">
                            <w:pPr>
                              <w:spacing w:before="0" w:after="0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1E3AB3" w:rsidRDefault="001E3AB3" w:rsidP="00DD4378">
                            <w:pPr>
                              <w:spacing w:before="0" w:after="0"/>
                              <w:rPr>
                                <w:rStyle w:val="Hyperlink"/>
                                <w:color w:val="00B0F0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Cs w:val="16"/>
                              </w:rPr>
                              <w:t xml:space="preserve">Play Station Challenge Wednesday </w:t>
                            </w:r>
                            <w:r w:rsidR="00B74495">
                              <w:rPr>
                                <w:color w:val="auto"/>
                                <w:szCs w:val="16"/>
                              </w:rPr>
                              <w:t xml:space="preserve">03/20 </w:t>
                            </w:r>
                            <w:r>
                              <w:rPr>
                                <w:color w:val="auto"/>
                                <w:szCs w:val="16"/>
                              </w:rPr>
                              <w:t xml:space="preserve">2:pm – 4:pm Email: </w:t>
                            </w:r>
                            <w:hyperlink r:id="rId74" w:history="1">
                              <w:r w:rsidRPr="00AE485D">
                                <w:rPr>
                                  <w:rStyle w:val="Hyperlink"/>
                                  <w:color w:val="00B0F0"/>
                                  <w:szCs w:val="16"/>
                                </w:rPr>
                                <w:t>Mmouzon@Eckerd.org</w:t>
                              </w:r>
                            </w:hyperlink>
                          </w:p>
                          <w:p w:rsidR="001E3AB3" w:rsidRDefault="001E3AB3" w:rsidP="00DD4378">
                            <w:pPr>
                              <w:spacing w:before="0" w:after="0"/>
                              <w:rPr>
                                <w:color w:val="auto"/>
                                <w:szCs w:val="16"/>
                              </w:rPr>
                            </w:pPr>
                          </w:p>
                          <w:p w:rsidR="001E3AB3" w:rsidRPr="001972FD" w:rsidRDefault="001E3AB3" w:rsidP="00DD4378">
                            <w:pPr>
                              <w:spacing w:before="0" w:after="0"/>
                              <w:rPr>
                                <w:color w:val="auto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Cs w:val="16"/>
                              </w:rPr>
                              <w:t>HCC Field Trip Thursday</w:t>
                            </w:r>
                            <w:r w:rsidR="00B74495">
                              <w:rPr>
                                <w:color w:val="auto"/>
                                <w:szCs w:val="16"/>
                              </w:rPr>
                              <w:t xml:space="preserve"> 03/21 6:00</w:t>
                            </w:r>
                            <w:r>
                              <w:rPr>
                                <w:color w:val="auto"/>
                                <w:szCs w:val="16"/>
                              </w:rPr>
                              <w:t xml:space="preserve">pm – 8:00pm Email: </w:t>
                            </w:r>
                            <w:r w:rsidR="001972FD" w:rsidRPr="001972FD">
                              <w:rPr>
                                <w:color w:val="00B0F0"/>
                                <w:szCs w:val="16"/>
                              </w:rPr>
                              <w:t>VSeavey@Eckerd.org</w:t>
                            </w:r>
                            <w:r w:rsidR="001972FD">
                              <w:rPr>
                                <w:color w:val="00B0F0"/>
                                <w:szCs w:val="16"/>
                              </w:rPr>
                              <w:t xml:space="preserve"> </w:t>
                            </w:r>
                            <w:r w:rsidR="001972FD" w:rsidRPr="001972FD">
                              <w:rPr>
                                <w:color w:val="auto"/>
                                <w:szCs w:val="16"/>
                              </w:rPr>
                              <w:t>for more information</w:t>
                            </w:r>
                          </w:p>
                          <w:p w:rsidR="001972FD" w:rsidRPr="00DD4378" w:rsidRDefault="001972FD" w:rsidP="00DD4378">
                            <w:pPr>
                              <w:spacing w:before="0" w:after="0"/>
                              <w:rPr>
                                <w:color w:val="auto"/>
                                <w:szCs w:val="16"/>
                              </w:rPr>
                            </w:pPr>
                          </w:p>
                          <w:p w:rsidR="00440463" w:rsidRDefault="001972FD" w:rsidP="00DD4378">
                            <w:pPr>
                              <w:spacing w:before="0" w:after="0"/>
                              <w:rPr>
                                <w:color w:val="auto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Cs w:val="16"/>
                              </w:rPr>
                              <w:t>Ronald McDonald House Care</w:t>
                            </w:r>
                          </w:p>
                          <w:p w:rsidR="001972FD" w:rsidRPr="001972FD" w:rsidRDefault="001972FD" w:rsidP="00DD4378">
                            <w:pPr>
                              <w:spacing w:before="0" w:after="0"/>
                              <w:rPr>
                                <w:color w:val="auto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Cs w:val="16"/>
                              </w:rPr>
                              <w:t xml:space="preserve">Friday </w:t>
                            </w:r>
                            <w:r w:rsidR="00B74495">
                              <w:rPr>
                                <w:color w:val="auto"/>
                                <w:szCs w:val="16"/>
                              </w:rPr>
                              <w:t xml:space="preserve">03/22 </w:t>
                            </w:r>
                            <w:r>
                              <w:rPr>
                                <w:color w:val="auto"/>
                                <w:szCs w:val="16"/>
                              </w:rPr>
                              <w:t xml:space="preserve">12pm – 2:00pm Email: </w:t>
                            </w:r>
                            <w:r w:rsidRPr="001972FD">
                              <w:rPr>
                                <w:color w:val="00B0F0"/>
                                <w:szCs w:val="16"/>
                              </w:rPr>
                              <w:t xml:space="preserve">LLopez@Eckerd.org </w:t>
                            </w:r>
                            <w:r w:rsidRPr="001972FD">
                              <w:rPr>
                                <w:color w:val="auto"/>
                                <w:szCs w:val="16"/>
                              </w:rPr>
                              <w:t xml:space="preserve">for more </w:t>
                            </w:r>
                            <w:r>
                              <w:rPr>
                                <w:color w:val="auto"/>
                                <w:szCs w:val="16"/>
                              </w:rPr>
                              <w:t>information</w:t>
                            </w:r>
                          </w:p>
                          <w:p w:rsidR="005A47A8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Youth to Men </w:t>
                            </w:r>
                          </w:p>
                          <w:p w:rsidR="005A47A8" w:rsidRDefault="005A47A8" w:rsidP="00DD4378">
                            <w:pPr>
                              <w:spacing w:before="0" w:after="0"/>
                              <w:rPr>
                                <w:color w:val="auto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Cs w:val="16"/>
                              </w:rPr>
                              <w:t xml:space="preserve">Youth Community Outreach Sunday </w:t>
                            </w:r>
                            <w:r w:rsidR="00B74495">
                              <w:rPr>
                                <w:color w:val="auto"/>
                                <w:szCs w:val="16"/>
                              </w:rPr>
                              <w:t>03/</w:t>
                            </w:r>
                            <w:r>
                              <w:rPr>
                                <w:color w:val="auto"/>
                                <w:szCs w:val="16"/>
                              </w:rPr>
                              <w:t xml:space="preserve">24 11:am – 2:pm Email: </w:t>
                            </w:r>
                            <w:hyperlink r:id="rId75" w:history="1">
                              <w:r w:rsidRPr="005A47A8">
                                <w:rPr>
                                  <w:rStyle w:val="Hyperlink"/>
                                  <w:color w:val="00B0F0"/>
                                  <w:szCs w:val="16"/>
                                </w:rPr>
                                <w:t>TaShannon@Eckerd.org</w:t>
                              </w:r>
                            </w:hyperlink>
                            <w:r w:rsidRPr="005A47A8">
                              <w:rPr>
                                <w:color w:val="00B0F0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Cs w:val="16"/>
                              </w:rPr>
                              <w:t>for more Information</w:t>
                            </w:r>
                          </w:p>
                          <w:p w:rsidR="00CD46CB" w:rsidRPr="00CD46CB" w:rsidRDefault="00CD46CB" w:rsidP="00DD4378">
                            <w:pPr>
                              <w:spacing w:before="0" w:after="0"/>
                              <w:rPr>
                                <w:color w:val="auto"/>
                                <w:szCs w:val="16"/>
                              </w:rPr>
                            </w:pPr>
                          </w:p>
                          <w:p w:rsidR="00B74495" w:rsidRDefault="005A47A8" w:rsidP="00DD4378">
                            <w:pPr>
                              <w:spacing w:before="0" w:after="0"/>
                              <w:rPr>
                                <w:color w:val="auto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color w:val="auto"/>
                                <w:szCs w:val="16"/>
                              </w:rPr>
                              <w:t>Amskills</w:t>
                            </w:r>
                            <w:proofErr w:type="spellEnd"/>
                            <w:r>
                              <w:rPr>
                                <w:color w:val="auto"/>
                                <w:szCs w:val="16"/>
                              </w:rPr>
                              <w:t xml:space="preserve"> </w:t>
                            </w:r>
                          </w:p>
                          <w:p w:rsidR="00440463" w:rsidRPr="005A47A8" w:rsidRDefault="005A47A8" w:rsidP="00DD4378">
                            <w:pPr>
                              <w:spacing w:before="0" w:after="0"/>
                              <w:rPr>
                                <w:color w:val="auto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Cs w:val="16"/>
                              </w:rPr>
                              <w:t>Monday</w:t>
                            </w:r>
                            <w:r w:rsidR="00B74495">
                              <w:rPr>
                                <w:color w:val="auto"/>
                                <w:szCs w:val="16"/>
                              </w:rPr>
                              <w:t xml:space="preserve"> 03/25</w:t>
                            </w:r>
                            <w:r>
                              <w:rPr>
                                <w:color w:val="auto"/>
                                <w:szCs w:val="16"/>
                              </w:rPr>
                              <w:t xml:space="preserve"> 2:pm – 4pm</w:t>
                            </w:r>
                          </w:p>
                          <w:p w:rsidR="00440463" w:rsidRPr="00CD46CB" w:rsidRDefault="00440463" w:rsidP="00DD4378">
                            <w:pPr>
                              <w:spacing w:before="0" w:after="0"/>
                              <w:rPr>
                                <w:color w:val="auto"/>
                              </w:rPr>
                            </w:pPr>
                            <w:r w:rsidRPr="005A47A8">
                              <w:rPr>
                                <w:color w:val="auto"/>
                                <w:szCs w:val="16"/>
                              </w:rPr>
                              <w:t xml:space="preserve">Email </w:t>
                            </w:r>
                            <w:hyperlink r:id="rId76" w:history="1">
                              <w:r w:rsidR="001E3AB3" w:rsidRPr="00B74495">
                                <w:rPr>
                                  <w:rStyle w:val="Hyperlink"/>
                                  <w:color w:val="00B0F0"/>
                                  <w:szCs w:val="16"/>
                                </w:rPr>
                                <w:t>Mmouzon@Eckerd.org</w:t>
                              </w:r>
                            </w:hyperlink>
                            <w:r w:rsidRPr="00A469B9">
                              <w:rPr>
                                <w:szCs w:val="16"/>
                              </w:rPr>
                              <w:t xml:space="preserve"> </w:t>
                            </w:r>
                            <w:r w:rsidRPr="00B74495">
                              <w:rPr>
                                <w:color w:val="auto"/>
                                <w:szCs w:val="16"/>
                              </w:rPr>
                              <w:t xml:space="preserve">for </w:t>
                            </w:r>
                            <w:r w:rsidR="00B74495">
                              <w:rPr>
                                <w:color w:val="auto"/>
                                <w:szCs w:val="16"/>
                              </w:rPr>
                              <w:t>more informa</w:t>
                            </w:r>
                            <w:r w:rsidR="00CD46CB">
                              <w:rPr>
                                <w:color w:val="auto"/>
                                <w:szCs w:val="16"/>
                              </w:rPr>
                              <w:t>tion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Youth Leadership Luncheon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Friday 02/08/19 11:30am-2pm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Email </w:t>
                            </w:r>
                            <w:r w:rsidRPr="00A469B9">
                              <w:rPr>
                                <w:rStyle w:val="Hyperlink"/>
                                <w:szCs w:val="16"/>
                              </w:rPr>
                              <w:t>AlSmith@eckerd.org</w:t>
                            </w:r>
                            <w:r w:rsidRPr="00A469B9">
                              <w:rPr>
                                <w:szCs w:val="16"/>
                              </w:rPr>
                              <w:t xml:space="preserve"> for more information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     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Job Corps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Monday 02/11/19 12pm-2pm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Email </w:t>
                            </w:r>
                            <w:r w:rsidRPr="00A469B9">
                              <w:rPr>
                                <w:rStyle w:val="Hyperlink"/>
                                <w:szCs w:val="16"/>
                              </w:rPr>
                              <w:t>BKelling@HBI.org</w:t>
                            </w:r>
                            <w:r w:rsidRPr="00A469B9">
                              <w:rPr>
                                <w:szCs w:val="16"/>
                              </w:rPr>
                              <w:t xml:space="preserve"> for more information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USF Valentine’s Day Party Wednesday 02/13/19 4pm-6:00pm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proofErr w:type="spellStart"/>
                            <w:r w:rsidRPr="00A469B9">
                              <w:rPr>
                                <w:szCs w:val="16"/>
                              </w:rPr>
                              <w:t>Emafor</w:t>
                            </w:r>
                            <w:proofErr w:type="spellEnd"/>
                            <w:r w:rsidRPr="00A469B9">
                              <w:rPr>
                                <w:szCs w:val="16"/>
                              </w:rPr>
                              <w:t xml:space="preserve"> more information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Boy’s Court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Friday 02/22/19 2:30am – 3:30pm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Email </w:t>
                            </w:r>
                            <w:r w:rsidRPr="00A469B9">
                              <w:rPr>
                                <w:rStyle w:val="Hyperlink"/>
                                <w:szCs w:val="16"/>
                              </w:rPr>
                              <w:t>Mmouzon@Eckerd.org</w:t>
                            </w:r>
                            <w:r w:rsidRPr="00A469B9">
                              <w:rPr>
                                <w:szCs w:val="16"/>
                              </w:rPr>
                              <w:t xml:space="preserve"> for more information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MADD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Tuesday 02/26/2019 2:00pm – 3:00pm Email </w:t>
                            </w:r>
                            <w:hyperlink r:id="rId77" w:history="1">
                              <w:r w:rsidRPr="00A469B9">
                                <w:rPr>
                                  <w:rStyle w:val="Hyperlink"/>
                                  <w:szCs w:val="16"/>
                                </w:rPr>
                                <w:t>Mmouzon@Eckerd.org</w:t>
                              </w:r>
                            </w:hyperlink>
                            <w:r w:rsidRPr="00A469B9">
                              <w:rPr>
                                <w:szCs w:val="16"/>
                              </w:rPr>
                              <w:t xml:space="preserve"> for more information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Youth to Men Mentoring Event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02/27/19 4pm-6pm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Email </w:t>
                            </w:r>
                            <w:hyperlink r:id="rId78" w:history="1">
                              <w:r w:rsidR="00CD46CB" w:rsidRPr="00F24093">
                                <w:rPr>
                                  <w:rStyle w:val="Hyperlink"/>
                                  <w:szCs w:val="16"/>
                                </w:rPr>
                                <w:t>Mmouzon@Eckerd.org</w:t>
                              </w:r>
                            </w:hyperlink>
                            <w:r w:rsidRPr="00A469B9">
                              <w:rPr>
                                <w:szCs w:val="16"/>
                              </w:rPr>
                              <w:t xml:space="preserve"> for more information </w:t>
                            </w:r>
                          </w:p>
                          <w:p w:rsidR="00440463" w:rsidRDefault="00440463" w:rsidP="00DD4378">
                            <w:pPr>
                              <w:spacing w:before="0" w:after="0"/>
                            </w:pPr>
                          </w:p>
                          <w:p w:rsidR="00440463" w:rsidRDefault="00440463" w:rsidP="00DD4378">
                            <w:pPr>
                              <w:spacing w:before="0" w:after="0"/>
                            </w:pPr>
                            <w:r>
                              <w:t>Basketball Game W/Mentor Sarah</w:t>
                            </w:r>
                          </w:p>
                          <w:p w:rsidR="00440463" w:rsidRPr="00467717" w:rsidRDefault="00440463" w:rsidP="00DD4378">
                            <w:pPr>
                              <w:spacing w:before="0" w:after="0"/>
                            </w:pPr>
                            <w:r>
                              <w:t xml:space="preserve">02/27/19 7pm – 9pm Email </w:t>
                            </w:r>
                            <w:hyperlink r:id="rId79" w:history="1">
                              <w:r w:rsidRPr="00783999">
                                <w:rPr>
                                  <w:rStyle w:val="Hyperlink"/>
                                </w:rPr>
                                <w:t>CMalolos@Eckerd.org</w:t>
                              </w:r>
                            </w:hyperlink>
                            <w:r>
                              <w:t xml:space="preserve"> for more information.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Inspire Studio Music Production and Mentoring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Monday 02/04 &amp; 02/18 4-6pm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Email </w:t>
                            </w:r>
                            <w:hyperlink r:id="rId80" w:history="1">
                              <w:r w:rsidRPr="00A469B9">
                                <w:rPr>
                                  <w:rStyle w:val="Hyperlink"/>
                                  <w:szCs w:val="16"/>
                                </w:rPr>
                                <w:t>Mmouzon@Eckerd.org</w:t>
                              </w:r>
                            </w:hyperlink>
                            <w:r w:rsidRPr="00A469B9">
                              <w:rPr>
                                <w:szCs w:val="16"/>
                              </w:rPr>
                              <w:t xml:space="preserve"> for more information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Youth Leadership Luncheon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Friday 02/08/19 11:30am-2pm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Email </w:t>
                            </w:r>
                            <w:r w:rsidRPr="00A469B9">
                              <w:rPr>
                                <w:rStyle w:val="Hyperlink"/>
                                <w:szCs w:val="16"/>
                              </w:rPr>
                              <w:t>AlSmith@eckerd.org</w:t>
                            </w:r>
                            <w:r w:rsidRPr="00A469B9">
                              <w:rPr>
                                <w:szCs w:val="16"/>
                              </w:rPr>
                              <w:t xml:space="preserve"> for more information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     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Job Corps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Monday 02/11/19 12pm-2pm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Email </w:t>
                            </w:r>
                            <w:r w:rsidRPr="00A469B9">
                              <w:rPr>
                                <w:rStyle w:val="Hyperlink"/>
                                <w:szCs w:val="16"/>
                              </w:rPr>
                              <w:t>BKelling@HBI.org</w:t>
                            </w:r>
                            <w:r w:rsidRPr="00A469B9">
                              <w:rPr>
                                <w:szCs w:val="16"/>
                              </w:rPr>
                              <w:t xml:space="preserve"> for more information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USF Valentine’s Day Party Wednesday 02/13/19 4pm-6:00pm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Email </w:t>
                            </w:r>
                            <w:hyperlink r:id="rId81" w:history="1">
                              <w:r w:rsidRPr="00A469B9">
                                <w:rPr>
                                  <w:rStyle w:val="Hyperlink"/>
                                  <w:szCs w:val="16"/>
                                </w:rPr>
                                <w:t>CMalolos@Eckerd.org</w:t>
                              </w:r>
                            </w:hyperlink>
                            <w:r w:rsidRPr="00A469B9">
                              <w:rPr>
                                <w:szCs w:val="16"/>
                              </w:rPr>
                              <w:t xml:space="preserve"> for more information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YMCA Palm Harbor/Flag Football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Every Thursday’s 6:00pm – 8:00pm &amp; Saturday’s 12:00pm – 3:30pm Email </w:t>
                            </w:r>
                            <w:hyperlink r:id="rId82" w:history="1">
                              <w:r w:rsidRPr="00A469B9">
                                <w:rPr>
                                  <w:rStyle w:val="Hyperlink"/>
                                  <w:szCs w:val="16"/>
                                </w:rPr>
                                <w:t>Mmouzon@Eckerd.org</w:t>
                              </w:r>
                            </w:hyperlink>
                            <w:r w:rsidRPr="00A469B9">
                              <w:rPr>
                                <w:szCs w:val="16"/>
                              </w:rPr>
                              <w:t xml:space="preserve"> for more information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Boy’s Court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Friday 02/22/19 2:30am – 3:30pm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Email </w:t>
                            </w:r>
                            <w:r w:rsidRPr="00A469B9">
                              <w:rPr>
                                <w:rStyle w:val="Hyperlink"/>
                                <w:szCs w:val="16"/>
                              </w:rPr>
                              <w:t>Mmouzon@Eckerd.org</w:t>
                            </w:r>
                            <w:r w:rsidRPr="00A469B9">
                              <w:rPr>
                                <w:szCs w:val="16"/>
                              </w:rPr>
                              <w:t xml:space="preserve"> for more information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MADD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Tuesday 02/26/2019 2:00pm – 3:00pm Email </w:t>
                            </w:r>
                            <w:hyperlink r:id="rId83" w:history="1">
                              <w:r w:rsidRPr="00A469B9">
                                <w:rPr>
                                  <w:rStyle w:val="Hyperlink"/>
                                  <w:szCs w:val="16"/>
                                </w:rPr>
                                <w:t>Mmouzon@Eckerd.org</w:t>
                              </w:r>
                            </w:hyperlink>
                            <w:r w:rsidRPr="00A469B9">
                              <w:rPr>
                                <w:szCs w:val="16"/>
                              </w:rPr>
                              <w:t xml:space="preserve"> for more information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Youth to Men Mentoring Event 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>02/27/19 4pm-6pm</w:t>
                            </w:r>
                          </w:p>
                          <w:p w:rsidR="00440463" w:rsidRPr="00A469B9" w:rsidRDefault="00440463" w:rsidP="00DD4378">
                            <w:pPr>
                              <w:spacing w:before="0" w:after="0"/>
                              <w:rPr>
                                <w:szCs w:val="16"/>
                              </w:rPr>
                            </w:pPr>
                            <w:r w:rsidRPr="00A469B9">
                              <w:rPr>
                                <w:szCs w:val="16"/>
                              </w:rPr>
                              <w:t xml:space="preserve">Email </w:t>
                            </w:r>
                            <w:bookmarkStart w:id="3" w:name="_Hlk531616805"/>
                            <w:r w:rsidRPr="00A469B9">
                              <w:rPr>
                                <w:szCs w:val="16"/>
                              </w:rPr>
                              <w:fldChar w:fldCharType="begin"/>
                            </w:r>
                            <w:r w:rsidRPr="00A469B9">
                              <w:rPr>
                                <w:szCs w:val="16"/>
                              </w:rPr>
                              <w:instrText xml:space="preserve"> HYPERLINK "mailto:Mmouzon@Eckerd.org" </w:instrText>
                            </w:r>
                            <w:r w:rsidRPr="00A469B9">
                              <w:rPr>
                                <w:szCs w:val="16"/>
                              </w:rPr>
                              <w:fldChar w:fldCharType="separate"/>
                            </w:r>
                            <w:r w:rsidRPr="00A469B9">
                              <w:rPr>
                                <w:rStyle w:val="Hyperlink"/>
                                <w:szCs w:val="16"/>
                              </w:rPr>
                              <w:t>Mmouzon@Eckerd.org</w:t>
                            </w:r>
                            <w:bookmarkEnd w:id="3"/>
                            <w:r w:rsidRPr="00A469B9">
                              <w:rPr>
                                <w:szCs w:val="16"/>
                              </w:rPr>
                              <w:fldChar w:fldCharType="end"/>
                            </w:r>
                            <w:r w:rsidRPr="00A469B9">
                              <w:rPr>
                                <w:szCs w:val="16"/>
                              </w:rPr>
                              <w:t xml:space="preserve"> for more information </w:t>
                            </w:r>
                          </w:p>
                          <w:p w:rsidR="00440463" w:rsidRDefault="00440463" w:rsidP="00DD4378">
                            <w:pPr>
                              <w:spacing w:before="0" w:after="0"/>
                            </w:pPr>
                          </w:p>
                          <w:p w:rsidR="00440463" w:rsidRDefault="00440463" w:rsidP="00DD4378">
                            <w:pPr>
                              <w:spacing w:before="0" w:after="0"/>
                            </w:pPr>
                            <w:r>
                              <w:t>Basketball Game W/Mentor Sarah</w:t>
                            </w:r>
                          </w:p>
                          <w:p w:rsidR="00440463" w:rsidRPr="00467717" w:rsidRDefault="00440463" w:rsidP="00DD4378">
                            <w:pPr>
                              <w:spacing w:before="0" w:after="0"/>
                            </w:pPr>
                            <w:r>
                              <w:t xml:space="preserve">02/27/19 7pm – 9pm Email </w:t>
                            </w:r>
                            <w:hyperlink r:id="rId84" w:history="1">
                              <w:r w:rsidRPr="00783999">
                                <w:rPr>
                                  <w:rStyle w:val="Hyperlink"/>
                                </w:rPr>
                                <w:t>CMalolos@Eckerd.org</w:t>
                              </w:r>
                            </w:hyperlink>
                            <w:r>
                              <w:t xml:space="preserve"> for more information.</w:t>
                            </w:r>
                          </w:p>
                          <w:p w:rsidR="00440463" w:rsidRPr="009553D2" w:rsidRDefault="00440463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4" type="#_x0000_t202" style="position:absolute;margin-left:-26.6pt;margin-top:-489.95pt;width:179.7pt;height:542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">
                <v:textbox>
                  <w:txbxContent>
                    <w:p w:rsidR="00440463" w:rsidRPr="005A47A8" w:rsidRDefault="00ED478A" w:rsidP="00DD4378">
                      <w:pPr>
                        <w:spacing w:before="0" w:after="0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5A47A8">
                        <w:rPr>
                          <w:color w:val="auto"/>
                          <w:sz w:val="16"/>
                          <w:szCs w:val="16"/>
                        </w:rPr>
                        <w:t xml:space="preserve">Boys Court </w:t>
                      </w:r>
                    </w:p>
                    <w:p w:rsidR="00440463" w:rsidRPr="005A47A8" w:rsidRDefault="00ED478A" w:rsidP="00DD4378">
                      <w:pPr>
                        <w:spacing w:before="0" w:after="0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5A47A8">
                        <w:rPr>
                          <w:color w:val="auto"/>
                          <w:sz w:val="16"/>
                          <w:szCs w:val="16"/>
                        </w:rPr>
                        <w:t>Friday 03/08 &amp;</w:t>
                      </w:r>
                      <w:r w:rsidR="00440463" w:rsidRPr="005A47A8">
                        <w:rPr>
                          <w:color w:val="auto"/>
                          <w:sz w:val="16"/>
                          <w:szCs w:val="16"/>
                        </w:rPr>
                        <w:t xml:space="preserve"> 0</w:t>
                      </w:r>
                      <w:r w:rsidR="000C57F3" w:rsidRPr="005A47A8">
                        <w:rPr>
                          <w:color w:val="auto"/>
                          <w:sz w:val="16"/>
                          <w:szCs w:val="16"/>
                        </w:rPr>
                        <w:t>3</w:t>
                      </w:r>
                      <w:r w:rsidR="00440463" w:rsidRPr="005A47A8">
                        <w:rPr>
                          <w:color w:val="auto"/>
                          <w:sz w:val="16"/>
                          <w:szCs w:val="16"/>
                        </w:rPr>
                        <w:t>/</w:t>
                      </w:r>
                      <w:r w:rsidR="000C57F3" w:rsidRPr="005A47A8">
                        <w:rPr>
                          <w:color w:val="auto"/>
                          <w:sz w:val="16"/>
                          <w:szCs w:val="16"/>
                        </w:rPr>
                        <w:t>22</w:t>
                      </w:r>
                      <w:r w:rsidR="00440463" w:rsidRPr="005A47A8">
                        <w:rPr>
                          <w:color w:val="auto"/>
                          <w:sz w:val="16"/>
                          <w:szCs w:val="16"/>
                        </w:rPr>
                        <w:t xml:space="preserve"> 2pm-</w:t>
                      </w:r>
                      <w:r w:rsidR="000C57F3" w:rsidRPr="005A47A8">
                        <w:rPr>
                          <w:color w:val="auto"/>
                          <w:sz w:val="16"/>
                          <w:szCs w:val="16"/>
                        </w:rPr>
                        <w:t>3:30</w:t>
                      </w:r>
                      <w:r w:rsidR="00440463" w:rsidRPr="005A47A8">
                        <w:rPr>
                          <w:color w:val="auto"/>
                          <w:sz w:val="16"/>
                          <w:szCs w:val="16"/>
                        </w:rPr>
                        <w:t>pm</w:t>
                      </w:r>
                    </w:p>
                    <w:p w:rsidR="00440463" w:rsidRPr="005A47A8" w:rsidRDefault="00440463" w:rsidP="00DD4378">
                      <w:pPr>
                        <w:spacing w:before="0" w:after="0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5A47A8">
                        <w:rPr>
                          <w:color w:val="auto"/>
                          <w:sz w:val="16"/>
                          <w:szCs w:val="16"/>
                        </w:rPr>
                        <w:t xml:space="preserve">Email </w:t>
                      </w:r>
                      <w:r w:rsidR="000C57F3" w:rsidRPr="005A47A8">
                        <w:rPr>
                          <w:rStyle w:val="Hyperlink"/>
                          <w:color w:val="00B0F0"/>
                          <w:sz w:val="16"/>
                          <w:szCs w:val="16"/>
                        </w:rPr>
                        <w:t>Mmouzon@Eckerd.org</w:t>
                      </w:r>
                      <w:r w:rsidRPr="005A47A8">
                        <w:rPr>
                          <w:color w:val="00B0F0"/>
                          <w:sz w:val="16"/>
                          <w:szCs w:val="16"/>
                        </w:rPr>
                        <w:t xml:space="preserve"> </w:t>
                      </w:r>
                      <w:r w:rsidRPr="005A47A8">
                        <w:rPr>
                          <w:color w:val="auto"/>
                          <w:sz w:val="16"/>
                          <w:szCs w:val="16"/>
                        </w:rPr>
                        <w:t>for more information</w:t>
                      </w:r>
                    </w:p>
                    <w:p w:rsidR="00440463" w:rsidRPr="005A47A8" w:rsidRDefault="00440463" w:rsidP="00DD4378">
                      <w:pPr>
                        <w:spacing w:before="0" w:after="0"/>
                        <w:rPr>
                          <w:color w:val="auto"/>
                          <w:sz w:val="16"/>
                          <w:szCs w:val="16"/>
                        </w:rPr>
                      </w:pPr>
                    </w:p>
                    <w:p w:rsidR="00440463" w:rsidRPr="005A47A8" w:rsidRDefault="000C57F3" w:rsidP="00DD4378">
                      <w:pPr>
                        <w:spacing w:before="0" w:after="0"/>
                        <w:rPr>
                          <w:color w:val="auto"/>
                          <w:sz w:val="16"/>
                          <w:szCs w:val="16"/>
                        </w:rPr>
                      </w:pPr>
                      <w:proofErr w:type="spellStart"/>
                      <w:r w:rsidRPr="005A47A8">
                        <w:rPr>
                          <w:color w:val="auto"/>
                          <w:sz w:val="16"/>
                          <w:szCs w:val="16"/>
                        </w:rPr>
                        <w:t>Boyz</w:t>
                      </w:r>
                      <w:proofErr w:type="spellEnd"/>
                      <w:r w:rsidRPr="005A47A8">
                        <w:rPr>
                          <w:color w:val="auto"/>
                          <w:sz w:val="16"/>
                          <w:szCs w:val="16"/>
                        </w:rPr>
                        <w:t xml:space="preserve"> 2 Men</w:t>
                      </w:r>
                      <w:r w:rsidR="00440463" w:rsidRPr="005A47A8">
                        <w:rPr>
                          <w:color w:val="auto"/>
                          <w:sz w:val="16"/>
                          <w:szCs w:val="16"/>
                        </w:rPr>
                        <w:t xml:space="preserve"> Wednesday 0</w:t>
                      </w:r>
                      <w:r w:rsidRPr="005A47A8">
                        <w:rPr>
                          <w:color w:val="auto"/>
                          <w:sz w:val="16"/>
                          <w:szCs w:val="16"/>
                        </w:rPr>
                        <w:t>3</w:t>
                      </w:r>
                      <w:r w:rsidR="00440463" w:rsidRPr="005A47A8">
                        <w:rPr>
                          <w:color w:val="auto"/>
                          <w:sz w:val="16"/>
                          <w:szCs w:val="16"/>
                        </w:rPr>
                        <w:t>/13/19 4pm-6:00pm</w:t>
                      </w:r>
                    </w:p>
                    <w:p w:rsidR="00440463" w:rsidRDefault="00440463" w:rsidP="00DD4378">
                      <w:pPr>
                        <w:spacing w:before="0" w:after="0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5A47A8">
                        <w:rPr>
                          <w:color w:val="auto"/>
                          <w:sz w:val="16"/>
                          <w:szCs w:val="16"/>
                        </w:rPr>
                        <w:t xml:space="preserve">Email </w:t>
                      </w:r>
                      <w:hyperlink r:id="rId85" w:history="1">
                        <w:r w:rsidR="006F769A" w:rsidRPr="005A47A8">
                          <w:rPr>
                            <w:rStyle w:val="Hyperlink"/>
                            <w:color w:val="00B0F0"/>
                            <w:sz w:val="16"/>
                            <w:szCs w:val="16"/>
                          </w:rPr>
                          <w:t>Mmouzon@Eckerd.org</w:t>
                        </w:r>
                      </w:hyperlink>
                      <w:r w:rsidRPr="005A47A8">
                        <w:rPr>
                          <w:color w:val="auto"/>
                          <w:sz w:val="16"/>
                          <w:szCs w:val="16"/>
                        </w:rPr>
                        <w:t xml:space="preserve"> for more information</w:t>
                      </w:r>
                    </w:p>
                    <w:p w:rsidR="00CD46CB" w:rsidRDefault="00CD46CB" w:rsidP="00DD4378">
                      <w:pPr>
                        <w:spacing w:before="0" w:after="0"/>
                        <w:rPr>
                          <w:color w:val="auto"/>
                          <w:sz w:val="16"/>
                          <w:szCs w:val="16"/>
                        </w:rPr>
                      </w:pPr>
                    </w:p>
                    <w:p w:rsidR="00CD46CB" w:rsidRDefault="00CD46CB" w:rsidP="00DD4378">
                      <w:pPr>
                        <w:spacing w:before="0" w:after="0"/>
                        <w:rPr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</w:rPr>
                        <w:t>Inspirational Movie &amp; Popcorn</w:t>
                      </w:r>
                    </w:p>
                    <w:p w:rsidR="00CD46CB" w:rsidRPr="005A47A8" w:rsidRDefault="00CD46CB" w:rsidP="00DD4378">
                      <w:pPr>
                        <w:spacing w:before="0" w:after="0"/>
                        <w:rPr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</w:rPr>
                        <w:t xml:space="preserve">Friday 03/15 12pm – 2:00pm Email: </w:t>
                      </w:r>
                      <w:hyperlink r:id="rId86" w:history="1">
                        <w:r w:rsidRPr="00CD46CB">
                          <w:rPr>
                            <w:rStyle w:val="Hyperlink"/>
                            <w:color w:val="00B0F0"/>
                            <w:sz w:val="16"/>
                            <w:szCs w:val="16"/>
                          </w:rPr>
                          <w:t>TaShannon@Eckerd.org</w:t>
                        </w:r>
                      </w:hyperlink>
                      <w:r w:rsidRPr="00CD46CB">
                        <w:rPr>
                          <w:color w:val="00B0F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for more information</w:t>
                      </w:r>
                    </w:p>
                    <w:p w:rsidR="001E3AB3" w:rsidRPr="005A47A8" w:rsidRDefault="001E3AB3" w:rsidP="00DD4378">
                      <w:pPr>
                        <w:spacing w:before="0" w:after="0"/>
                        <w:rPr>
                          <w:color w:val="auto"/>
                          <w:sz w:val="16"/>
                          <w:szCs w:val="16"/>
                        </w:rPr>
                      </w:pPr>
                      <w:bookmarkStart w:id="4" w:name="_GoBack"/>
                    </w:p>
                    <w:bookmarkEnd w:id="4"/>
                    <w:p w:rsidR="001E3AB3" w:rsidRPr="005A47A8" w:rsidRDefault="001E3AB3" w:rsidP="001E3AB3">
                      <w:pPr>
                        <w:spacing w:before="0" w:after="0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5A47A8">
                        <w:rPr>
                          <w:color w:val="auto"/>
                          <w:sz w:val="16"/>
                          <w:szCs w:val="16"/>
                        </w:rPr>
                        <w:t xml:space="preserve">YMCA Palm Harbor/Flag Football </w:t>
                      </w:r>
                    </w:p>
                    <w:p w:rsidR="001E3AB3" w:rsidRPr="005A47A8" w:rsidRDefault="001E3AB3" w:rsidP="001E3AB3">
                      <w:pPr>
                        <w:spacing w:before="0" w:after="0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5A47A8">
                        <w:rPr>
                          <w:color w:val="auto"/>
                          <w:sz w:val="16"/>
                          <w:szCs w:val="16"/>
                        </w:rPr>
                        <w:t xml:space="preserve">Every Thursday’s 6:00pm – 8:00pm Email </w:t>
                      </w:r>
                      <w:bookmarkStart w:id="5" w:name="_Hlk2266658"/>
                      <w:bookmarkStart w:id="6" w:name="_Hlk2267459"/>
                      <w:r w:rsidRPr="005A47A8">
                        <w:rPr>
                          <w:rStyle w:val="Hyperlink"/>
                          <w:color w:val="00B0F0"/>
                          <w:sz w:val="16"/>
                          <w:szCs w:val="16"/>
                        </w:rPr>
                        <w:fldChar w:fldCharType="begin"/>
                      </w:r>
                      <w:r w:rsidRPr="005A47A8">
                        <w:rPr>
                          <w:rStyle w:val="Hyperlink"/>
                          <w:color w:val="00B0F0"/>
                          <w:sz w:val="16"/>
                          <w:szCs w:val="16"/>
                        </w:rPr>
                        <w:instrText xml:space="preserve"> HYPERLINK "mailto:Mmouzon@Eckerd.org" </w:instrText>
                      </w:r>
                      <w:r w:rsidRPr="005A47A8">
                        <w:rPr>
                          <w:rStyle w:val="Hyperlink"/>
                          <w:color w:val="00B0F0"/>
                          <w:sz w:val="16"/>
                          <w:szCs w:val="16"/>
                        </w:rPr>
                        <w:fldChar w:fldCharType="separate"/>
                      </w:r>
                      <w:r w:rsidRPr="005A47A8">
                        <w:rPr>
                          <w:rStyle w:val="Hyperlink"/>
                          <w:color w:val="00B0F0"/>
                          <w:sz w:val="16"/>
                          <w:szCs w:val="16"/>
                        </w:rPr>
                        <w:t>Mmouzon@Eckerd.org</w:t>
                      </w:r>
                      <w:r w:rsidRPr="005A47A8">
                        <w:rPr>
                          <w:rStyle w:val="Hyperlink"/>
                          <w:color w:val="00B0F0"/>
                          <w:sz w:val="16"/>
                          <w:szCs w:val="16"/>
                        </w:rPr>
                        <w:fldChar w:fldCharType="end"/>
                      </w:r>
                      <w:bookmarkEnd w:id="5"/>
                      <w:r w:rsidRPr="005A47A8">
                        <w:rPr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bookmarkEnd w:id="6"/>
                      <w:r w:rsidRPr="005A47A8">
                        <w:rPr>
                          <w:color w:val="auto"/>
                          <w:sz w:val="16"/>
                          <w:szCs w:val="16"/>
                        </w:rPr>
                        <w:t xml:space="preserve">for more information </w:t>
                      </w:r>
                    </w:p>
                    <w:p w:rsidR="000C57F3" w:rsidRPr="005A47A8" w:rsidRDefault="000C57F3" w:rsidP="00DD4378">
                      <w:pPr>
                        <w:spacing w:before="0" w:after="0"/>
                        <w:rPr>
                          <w:color w:val="auto"/>
                          <w:sz w:val="16"/>
                          <w:szCs w:val="16"/>
                        </w:rPr>
                      </w:pPr>
                    </w:p>
                    <w:p w:rsidR="000C57F3" w:rsidRPr="005A47A8" w:rsidRDefault="000C57F3" w:rsidP="00DD4378">
                      <w:pPr>
                        <w:spacing w:before="0" w:after="0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5A47A8">
                        <w:rPr>
                          <w:color w:val="auto"/>
                          <w:sz w:val="16"/>
                          <w:szCs w:val="16"/>
                        </w:rPr>
                        <w:t>Spring Break Fishing</w:t>
                      </w:r>
                    </w:p>
                    <w:p w:rsidR="00440463" w:rsidRPr="005A47A8" w:rsidRDefault="000C57F3" w:rsidP="00DD4378">
                      <w:pPr>
                        <w:spacing w:before="0" w:after="0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5A47A8">
                        <w:rPr>
                          <w:color w:val="auto"/>
                          <w:sz w:val="16"/>
                          <w:szCs w:val="16"/>
                        </w:rPr>
                        <w:t>Monday 03/18 10:00am – 1pm</w:t>
                      </w:r>
                    </w:p>
                    <w:p w:rsidR="000C57F3" w:rsidRPr="005A47A8" w:rsidRDefault="000C57F3" w:rsidP="00DD4378">
                      <w:pPr>
                        <w:spacing w:before="0" w:after="0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5A47A8">
                        <w:rPr>
                          <w:color w:val="auto"/>
                          <w:sz w:val="16"/>
                          <w:szCs w:val="16"/>
                        </w:rPr>
                        <w:t xml:space="preserve">Email: </w:t>
                      </w:r>
                      <w:hyperlink r:id="rId87" w:history="1">
                        <w:r w:rsidRPr="005A47A8">
                          <w:rPr>
                            <w:rStyle w:val="Hyperlink"/>
                            <w:color w:val="00B0F0"/>
                            <w:sz w:val="16"/>
                            <w:szCs w:val="16"/>
                          </w:rPr>
                          <w:t>ASmith@Eckerd.org</w:t>
                        </w:r>
                      </w:hyperlink>
                      <w:r w:rsidRPr="005A47A8">
                        <w:rPr>
                          <w:color w:val="00B0F0"/>
                          <w:sz w:val="16"/>
                          <w:szCs w:val="16"/>
                        </w:rPr>
                        <w:t xml:space="preserve"> </w:t>
                      </w:r>
                      <w:r w:rsidRPr="005A47A8">
                        <w:rPr>
                          <w:color w:val="auto"/>
                          <w:sz w:val="16"/>
                          <w:szCs w:val="16"/>
                        </w:rPr>
                        <w:t>for more information</w:t>
                      </w:r>
                    </w:p>
                    <w:p w:rsidR="00440463" w:rsidRPr="005A47A8" w:rsidRDefault="00440463" w:rsidP="00DD4378">
                      <w:pPr>
                        <w:spacing w:before="0" w:after="0"/>
                        <w:rPr>
                          <w:color w:val="auto"/>
                          <w:sz w:val="16"/>
                          <w:szCs w:val="16"/>
                        </w:rPr>
                      </w:pPr>
                    </w:p>
                    <w:p w:rsidR="00440463" w:rsidRPr="005A47A8" w:rsidRDefault="001E3AB3" w:rsidP="00DD4378">
                      <w:pPr>
                        <w:spacing w:before="0" w:after="0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5A47A8">
                        <w:rPr>
                          <w:color w:val="auto"/>
                          <w:sz w:val="16"/>
                          <w:szCs w:val="16"/>
                        </w:rPr>
                        <w:t xml:space="preserve">Spring Basketball Training </w:t>
                      </w:r>
                      <w:r w:rsidR="00440463" w:rsidRPr="005A47A8">
                        <w:rPr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</w:p>
                    <w:p w:rsidR="001E3AB3" w:rsidRPr="005A47A8" w:rsidRDefault="00440463" w:rsidP="00DD4378">
                      <w:pPr>
                        <w:spacing w:before="0" w:after="0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5A47A8">
                        <w:rPr>
                          <w:color w:val="auto"/>
                          <w:sz w:val="16"/>
                          <w:szCs w:val="16"/>
                        </w:rPr>
                        <w:t>Tuesday 0</w:t>
                      </w:r>
                      <w:r w:rsidR="001E3AB3" w:rsidRPr="005A47A8">
                        <w:rPr>
                          <w:color w:val="auto"/>
                          <w:sz w:val="16"/>
                          <w:szCs w:val="16"/>
                        </w:rPr>
                        <w:t>3</w:t>
                      </w:r>
                      <w:r w:rsidRPr="005A47A8">
                        <w:rPr>
                          <w:color w:val="auto"/>
                          <w:sz w:val="16"/>
                          <w:szCs w:val="16"/>
                        </w:rPr>
                        <w:t>/</w:t>
                      </w:r>
                      <w:r w:rsidR="001E3AB3" w:rsidRPr="005A47A8">
                        <w:rPr>
                          <w:color w:val="auto"/>
                          <w:sz w:val="16"/>
                          <w:szCs w:val="16"/>
                        </w:rPr>
                        <w:t>19</w:t>
                      </w:r>
                      <w:r w:rsidRPr="005A47A8">
                        <w:rPr>
                          <w:color w:val="auto"/>
                          <w:sz w:val="16"/>
                          <w:szCs w:val="16"/>
                        </w:rPr>
                        <w:t xml:space="preserve"> 2:</w:t>
                      </w:r>
                      <w:r w:rsidR="001E3AB3" w:rsidRPr="005A47A8">
                        <w:rPr>
                          <w:color w:val="auto"/>
                          <w:sz w:val="16"/>
                          <w:szCs w:val="16"/>
                        </w:rPr>
                        <w:t>pm</w:t>
                      </w:r>
                      <w:r w:rsidRPr="005A47A8">
                        <w:rPr>
                          <w:color w:val="auto"/>
                          <w:sz w:val="16"/>
                          <w:szCs w:val="16"/>
                        </w:rPr>
                        <w:t xml:space="preserve"> – 3:pm</w:t>
                      </w:r>
                      <w:r w:rsidR="001E3AB3" w:rsidRPr="005A47A8">
                        <w:rPr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Pr="005A47A8">
                        <w:rPr>
                          <w:color w:val="auto"/>
                          <w:sz w:val="16"/>
                          <w:szCs w:val="16"/>
                        </w:rPr>
                        <w:t>Email</w:t>
                      </w:r>
                      <w:r w:rsidR="001E3AB3" w:rsidRPr="005A47A8">
                        <w:rPr>
                          <w:color w:val="auto"/>
                          <w:sz w:val="16"/>
                          <w:szCs w:val="16"/>
                        </w:rPr>
                        <w:t xml:space="preserve">: </w:t>
                      </w:r>
                      <w:r w:rsidR="001E3AB3" w:rsidRPr="00B74495">
                        <w:rPr>
                          <w:color w:val="00B0F0"/>
                          <w:sz w:val="16"/>
                          <w:szCs w:val="16"/>
                        </w:rPr>
                        <w:t>ChriJohnson@Eckerd.org</w:t>
                      </w:r>
                    </w:p>
                    <w:p w:rsidR="00440463" w:rsidRPr="005A47A8" w:rsidRDefault="00440463" w:rsidP="00DD4378">
                      <w:pPr>
                        <w:spacing w:before="0" w:after="0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5A47A8">
                        <w:rPr>
                          <w:color w:val="auto"/>
                          <w:sz w:val="16"/>
                          <w:szCs w:val="16"/>
                        </w:rPr>
                        <w:t>for more information</w:t>
                      </w:r>
                    </w:p>
                    <w:p w:rsidR="001E3AB3" w:rsidRPr="005A47A8" w:rsidRDefault="001E3AB3" w:rsidP="00DD4378">
                      <w:pPr>
                        <w:spacing w:before="0" w:after="0"/>
                        <w:rPr>
                          <w:color w:val="auto"/>
                          <w:sz w:val="16"/>
                          <w:szCs w:val="16"/>
                        </w:rPr>
                      </w:pPr>
                    </w:p>
                    <w:p w:rsidR="001E3AB3" w:rsidRDefault="001E3AB3" w:rsidP="00DD4378">
                      <w:pPr>
                        <w:spacing w:before="0" w:after="0"/>
                        <w:rPr>
                          <w:rStyle w:val="Hyperlink"/>
                          <w:color w:val="00B0F0"/>
                          <w:szCs w:val="16"/>
                        </w:rPr>
                      </w:pPr>
                      <w:r>
                        <w:rPr>
                          <w:color w:val="auto"/>
                          <w:szCs w:val="16"/>
                        </w:rPr>
                        <w:t xml:space="preserve">Play Station Challenge Wednesday </w:t>
                      </w:r>
                      <w:r w:rsidR="00B74495">
                        <w:rPr>
                          <w:color w:val="auto"/>
                          <w:szCs w:val="16"/>
                        </w:rPr>
                        <w:t xml:space="preserve">03/20 </w:t>
                      </w:r>
                      <w:r>
                        <w:rPr>
                          <w:color w:val="auto"/>
                          <w:szCs w:val="16"/>
                        </w:rPr>
                        <w:t xml:space="preserve">2:pm – 4:pm Email: </w:t>
                      </w:r>
                      <w:hyperlink r:id="rId88" w:history="1">
                        <w:r w:rsidRPr="00AE485D">
                          <w:rPr>
                            <w:rStyle w:val="Hyperlink"/>
                            <w:color w:val="00B0F0"/>
                            <w:szCs w:val="16"/>
                          </w:rPr>
                          <w:t>Mmouzon@Eckerd.org</w:t>
                        </w:r>
                      </w:hyperlink>
                    </w:p>
                    <w:p w:rsidR="001E3AB3" w:rsidRDefault="001E3AB3" w:rsidP="00DD4378">
                      <w:pPr>
                        <w:spacing w:before="0" w:after="0"/>
                        <w:rPr>
                          <w:color w:val="auto"/>
                          <w:szCs w:val="16"/>
                        </w:rPr>
                      </w:pPr>
                    </w:p>
                    <w:p w:rsidR="001E3AB3" w:rsidRPr="001972FD" w:rsidRDefault="001E3AB3" w:rsidP="00DD4378">
                      <w:pPr>
                        <w:spacing w:before="0" w:after="0"/>
                        <w:rPr>
                          <w:color w:val="auto"/>
                          <w:szCs w:val="16"/>
                        </w:rPr>
                      </w:pPr>
                      <w:r>
                        <w:rPr>
                          <w:color w:val="auto"/>
                          <w:szCs w:val="16"/>
                        </w:rPr>
                        <w:t>HCC Field Trip Thursday</w:t>
                      </w:r>
                      <w:r w:rsidR="00B74495">
                        <w:rPr>
                          <w:color w:val="auto"/>
                          <w:szCs w:val="16"/>
                        </w:rPr>
                        <w:t xml:space="preserve"> 03/21 6:00</w:t>
                      </w:r>
                      <w:r>
                        <w:rPr>
                          <w:color w:val="auto"/>
                          <w:szCs w:val="16"/>
                        </w:rPr>
                        <w:t xml:space="preserve">pm – 8:00pm Email: </w:t>
                      </w:r>
                      <w:r w:rsidR="001972FD" w:rsidRPr="001972FD">
                        <w:rPr>
                          <w:color w:val="00B0F0"/>
                          <w:szCs w:val="16"/>
                        </w:rPr>
                        <w:t>VSeavey@Eckerd.org</w:t>
                      </w:r>
                      <w:r w:rsidR="001972FD">
                        <w:rPr>
                          <w:color w:val="00B0F0"/>
                          <w:szCs w:val="16"/>
                        </w:rPr>
                        <w:t xml:space="preserve"> </w:t>
                      </w:r>
                      <w:r w:rsidR="001972FD" w:rsidRPr="001972FD">
                        <w:rPr>
                          <w:color w:val="auto"/>
                          <w:szCs w:val="16"/>
                        </w:rPr>
                        <w:t>for more information</w:t>
                      </w:r>
                    </w:p>
                    <w:p w:rsidR="001972FD" w:rsidRPr="00DD4378" w:rsidRDefault="001972FD" w:rsidP="00DD4378">
                      <w:pPr>
                        <w:spacing w:before="0" w:after="0"/>
                        <w:rPr>
                          <w:color w:val="auto"/>
                          <w:szCs w:val="16"/>
                        </w:rPr>
                      </w:pPr>
                    </w:p>
                    <w:p w:rsidR="00440463" w:rsidRDefault="001972FD" w:rsidP="00DD4378">
                      <w:pPr>
                        <w:spacing w:before="0" w:after="0"/>
                        <w:rPr>
                          <w:color w:val="auto"/>
                          <w:szCs w:val="16"/>
                        </w:rPr>
                      </w:pPr>
                      <w:r>
                        <w:rPr>
                          <w:color w:val="auto"/>
                          <w:szCs w:val="16"/>
                        </w:rPr>
                        <w:t>Ronald McDonald House Care</w:t>
                      </w:r>
                    </w:p>
                    <w:p w:rsidR="001972FD" w:rsidRPr="001972FD" w:rsidRDefault="001972FD" w:rsidP="00DD4378">
                      <w:pPr>
                        <w:spacing w:before="0" w:after="0"/>
                        <w:rPr>
                          <w:color w:val="auto"/>
                          <w:szCs w:val="16"/>
                        </w:rPr>
                      </w:pPr>
                      <w:r>
                        <w:rPr>
                          <w:color w:val="auto"/>
                          <w:szCs w:val="16"/>
                        </w:rPr>
                        <w:t xml:space="preserve">Friday </w:t>
                      </w:r>
                      <w:r w:rsidR="00B74495">
                        <w:rPr>
                          <w:color w:val="auto"/>
                          <w:szCs w:val="16"/>
                        </w:rPr>
                        <w:t xml:space="preserve">03/22 </w:t>
                      </w:r>
                      <w:r>
                        <w:rPr>
                          <w:color w:val="auto"/>
                          <w:szCs w:val="16"/>
                        </w:rPr>
                        <w:t xml:space="preserve">12pm – 2:00pm Email: </w:t>
                      </w:r>
                      <w:r w:rsidRPr="001972FD">
                        <w:rPr>
                          <w:color w:val="00B0F0"/>
                          <w:szCs w:val="16"/>
                        </w:rPr>
                        <w:t xml:space="preserve">LLopez@Eckerd.org </w:t>
                      </w:r>
                      <w:r w:rsidRPr="001972FD">
                        <w:rPr>
                          <w:color w:val="auto"/>
                          <w:szCs w:val="16"/>
                        </w:rPr>
                        <w:t xml:space="preserve">for more </w:t>
                      </w:r>
                      <w:r>
                        <w:rPr>
                          <w:color w:val="auto"/>
                          <w:szCs w:val="16"/>
                        </w:rPr>
                        <w:t>information</w:t>
                      </w:r>
                    </w:p>
                    <w:p w:rsidR="005A47A8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 xml:space="preserve">Youth to Men </w:t>
                      </w:r>
                    </w:p>
                    <w:p w:rsidR="005A47A8" w:rsidRDefault="005A47A8" w:rsidP="00DD4378">
                      <w:pPr>
                        <w:spacing w:before="0" w:after="0"/>
                        <w:rPr>
                          <w:color w:val="auto"/>
                          <w:szCs w:val="16"/>
                        </w:rPr>
                      </w:pPr>
                      <w:r>
                        <w:rPr>
                          <w:color w:val="auto"/>
                          <w:szCs w:val="16"/>
                        </w:rPr>
                        <w:t xml:space="preserve">Youth Community Outreach Sunday </w:t>
                      </w:r>
                      <w:r w:rsidR="00B74495">
                        <w:rPr>
                          <w:color w:val="auto"/>
                          <w:szCs w:val="16"/>
                        </w:rPr>
                        <w:t>03/</w:t>
                      </w:r>
                      <w:r>
                        <w:rPr>
                          <w:color w:val="auto"/>
                          <w:szCs w:val="16"/>
                        </w:rPr>
                        <w:t xml:space="preserve">24 11:am – 2:pm Email: </w:t>
                      </w:r>
                      <w:hyperlink r:id="rId89" w:history="1">
                        <w:r w:rsidRPr="005A47A8">
                          <w:rPr>
                            <w:rStyle w:val="Hyperlink"/>
                            <w:color w:val="00B0F0"/>
                            <w:szCs w:val="16"/>
                          </w:rPr>
                          <w:t>TaShannon@Eckerd.org</w:t>
                        </w:r>
                      </w:hyperlink>
                      <w:r w:rsidRPr="005A47A8">
                        <w:rPr>
                          <w:color w:val="00B0F0"/>
                          <w:szCs w:val="16"/>
                        </w:rPr>
                        <w:t xml:space="preserve"> </w:t>
                      </w:r>
                      <w:r>
                        <w:rPr>
                          <w:color w:val="auto"/>
                          <w:szCs w:val="16"/>
                        </w:rPr>
                        <w:t>for more Information</w:t>
                      </w:r>
                    </w:p>
                    <w:p w:rsidR="00CD46CB" w:rsidRPr="00CD46CB" w:rsidRDefault="00CD46CB" w:rsidP="00DD4378">
                      <w:pPr>
                        <w:spacing w:before="0" w:after="0"/>
                        <w:rPr>
                          <w:color w:val="auto"/>
                          <w:szCs w:val="16"/>
                        </w:rPr>
                      </w:pPr>
                    </w:p>
                    <w:p w:rsidR="00B74495" w:rsidRDefault="005A47A8" w:rsidP="00DD4378">
                      <w:pPr>
                        <w:spacing w:before="0" w:after="0"/>
                        <w:rPr>
                          <w:color w:val="auto"/>
                          <w:szCs w:val="16"/>
                        </w:rPr>
                      </w:pPr>
                      <w:proofErr w:type="spellStart"/>
                      <w:r>
                        <w:rPr>
                          <w:color w:val="auto"/>
                          <w:szCs w:val="16"/>
                        </w:rPr>
                        <w:t>Amskills</w:t>
                      </w:r>
                      <w:proofErr w:type="spellEnd"/>
                      <w:r>
                        <w:rPr>
                          <w:color w:val="auto"/>
                          <w:szCs w:val="16"/>
                        </w:rPr>
                        <w:t xml:space="preserve"> </w:t>
                      </w:r>
                    </w:p>
                    <w:p w:rsidR="00440463" w:rsidRPr="005A47A8" w:rsidRDefault="005A47A8" w:rsidP="00DD4378">
                      <w:pPr>
                        <w:spacing w:before="0" w:after="0"/>
                        <w:rPr>
                          <w:color w:val="auto"/>
                          <w:szCs w:val="16"/>
                        </w:rPr>
                      </w:pPr>
                      <w:r>
                        <w:rPr>
                          <w:color w:val="auto"/>
                          <w:szCs w:val="16"/>
                        </w:rPr>
                        <w:t>Monday</w:t>
                      </w:r>
                      <w:r w:rsidR="00B74495">
                        <w:rPr>
                          <w:color w:val="auto"/>
                          <w:szCs w:val="16"/>
                        </w:rPr>
                        <w:t xml:space="preserve"> 03/25</w:t>
                      </w:r>
                      <w:r>
                        <w:rPr>
                          <w:color w:val="auto"/>
                          <w:szCs w:val="16"/>
                        </w:rPr>
                        <w:t xml:space="preserve"> 2:pm – 4pm</w:t>
                      </w:r>
                    </w:p>
                    <w:p w:rsidR="00440463" w:rsidRPr="00CD46CB" w:rsidRDefault="00440463" w:rsidP="00DD4378">
                      <w:pPr>
                        <w:spacing w:before="0" w:after="0"/>
                        <w:rPr>
                          <w:color w:val="auto"/>
                        </w:rPr>
                      </w:pPr>
                      <w:r w:rsidRPr="005A47A8">
                        <w:rPr>
                          <w:color w:val="auto"/>
                          <w:szCs w:val="16"/>
                        </w:rPr>
                        <w:t xml:space="preserve">Email </w:t>
                      </w:r>
                      <w:hyperlink r:id="rId90" w:history="1">
                        <w:r w:rsidR="001E3AB3" w:rsidRPr="00B74495">
                          <w:rPr>
                            <w:rStyle w:val="Hyperlink"/>
                            <w:color w:val="00B0F0"/>
                            <w:szCs w:val="16"/>
                          </w:rPr>
                          <w:t>Mmouzon@Eckerd.org</w:t>
                        </w:r>
                      </w:hyperlink>
                      <w:r w:rsidRPr="00A469B9">
                        <w:rPr>
                          <w:szCs w:val="16"/>
                        </w:rPr>
                        <w:t xml:space="preserve"> </w:t>
                      </w:r>
                      <w:r w:rsidRPr="00B74495">
                        <w:rPr>
                          <w:color w:val="auto"/>
                          <w:szCs w:val="16"/>
                        </w:rPr>
                        <w:t xml:space="preserve">for </w:t>
                      </w:r>
                      <w:r w:rsidR="00B74495">
                        <w:rPr>
                          <w:color w:val="auto"/>
                          <w:szCs w:val="16"/>
                        </w:rPr>
                        <w:t>more informa</w:t>
                      </w:r>
                      <w:r w:rsidR="00CD46CB">
                        <w:rPr>
                          <w:color w:val="auto"/>
                          <w:szCs w:val="16"/>
                        </w:rPr>
                        <w:t>tion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>Youth Leadership Luncheon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>Friday 02/08/19 11:30am-2pm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 xml:space="preserve">Email </w:t>
                      </w:r>
                      <w:r w:rsidRPr="00A469B9">
                        <w:rPr>
                          <w:rStyle w:val="Hyperlink"/>
                          <w:szCs w:val="16"/>
                        </w:rPr>
                        <w:t>AlSmith@eckerd.org</w:t>
                      </w:r>
                      <w:r w:rsidRPr="00A469B9">
                        <w:rPr>
                          <w:szCs w:val="16"/>
                        </w:rPr>
                        <w:t xml:space="preserve"> for more information 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 xml:space="preserve">      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>Job Corps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>Monday 02/11/19 12pm-2pm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 xml:space="preserve">Email </w:t>
                      </w:r>
                      <w:r w:rsidRPr="00A469B9">
                        <w:rPr>
                          <w:rStyle w:val="Hyperlink"/>
                          <w:szCs w:val="16"/>
                        </w:rPr>
                        <w:t>BKelling@HBI.org</w:t>
                      </w:r>
                      <w:r w:rsidRPr="00A469B9">
                        <w:rPr>
                          <w:szCs w:val="16"/>
                        </w:rPr>
                        <w:t xml:space="preserve"> for more information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>USF Valentine’s Day Party Wednesday 02/13/19 4pm-6:00pm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proofErr w:type="spellStart"/>
                      <w:r w:rsidRPr="00A469B9">
                        <w:rPr>
                          <w:szCs w:val="16"/>
                        </w:rPr>
                        <w:t>Emafor</w:t>
                      </w:r>
                      <w:proofErr w:type="spellEnd"/>
                      <w:r w:rsidRPr="00A469B9">
                        <w:rPr>
                          <w:szCs w:val="16"/>
                        </w:rPr>
                        <w:t xml:space="preserve"> more information 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 xml:space="preserve">Boy’s Court 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>Friday 02/22/19 2:30am – 3:30pm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 xml:space="preserve">Email </w:t>
                      </w:r>
                      <w:r w:rsidRPr="00A469B9">
                        <w:rPr>
                          <w:rStyle w:val="Hyperlink"/>
                          <w:szCs w:val="16"/>
                        </w:rPr>
                        <w:t>Mmouzon@Eckerd.org</w:t>
                      </w:r>
                      <w:r w:rsidRPr="00A469B9">
                        <w:rPr>
                          <w:szCs w:val="16"/>
                        </w:rPr>
                        <w:t xml:space="preserve"> for more information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 xml:space="preserve">MADD 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 xml:space="preserve">Tuesday 02/26/2019 2:00pm – 3:00pm Email </w:t>
                      </w:r>
                      <w:hyperlink r:id="rId91" w:history="1">
                        <w:r w:rsidRPr="00A469B9">
                          <w:rPr>
                            <w:rStyle w:val="Hyperlink"/>
                            <w:szCs w:val="16"/>
                          </w:rPr>
                          <w:t>Mmouzon@Eckerd.org</w:t>
                        </w:r>
                      </w:hyperlink>
                      <w:r w:rsidRPr="00A469B9">
                        <w:rPr>
                          <w:szCs w:val="16"/>
                        </w:rPr>
                        <w:t xml:space="preserve"> for more information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 xml:space="preserve">Youth to Men Mentoring Event 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>02/27/19 4pm-6pm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 xml:space="preserve">Email </w:t>
                      </w:r>
                      <w:hyperlink r:id="rId92" w:history="1">
                        <w:r w:rsidR="00CD46CB" w:rsidRPr="00F24093">
                          <w:rPr>
                            <w:rStyle w:val="Hyperlink"/>
                            <w:szCs w:val="16"/>
                          </w:rPr>
                          <w:t>Mmouzon@Eckerd.org</w:t>
                        </w:r>
                      </w:hyperlink>
                      <w:r w:rsidRPr="00A469B9">
                        <w:rPr>
                          <w:szCs w:val="16"/>
                        </w:rPr>
                        <w:t xml:space="preserve"> for more information </w:t>
                      </w:r>
                    </w:p>
                    <w:p w:rsidR="00440463" w:rsidRDefault="00440463" w:rsidP="00DD4378">
                      <w:pPr>
                        <w:spacing w:before="0" w:after="0"/>
                      </w:pPr>
                    </w:p>
                    <w:p w:rsidR="00440463" w:rsidRDefault="00440463" w:rsidP="00DD4378">
                      <w:pPr>
                        <w:spacing w:before="0" w:after="0"/>
                      </w:pPr>
                      <w:r>
                        <w:t>Basketball Game W/Mentor Sarah</w:t>
                      </w:r>
                    </w:p>
                    <w:p w:rsidR="00440463" w:rsidRPr="00467717" w:rsidRDefault="00440463" w:rsidP="00DD4378">
                      <w:pPr>
                        <w:spacing w:before="0" w:after="0"/>
                      </w:pPr>
                      <w:r>
                        <w:t xml:space="preserve">02/27/19 7pm – 9pm Email </w:t>
                      </w:r>
                      <w:hyperlink r:id="rId93" w:history="1">
                        <w:r w:rsidRPr="00783999">
                          <w:rPr>
                            <w:rStyle w:val="Hyperlink"/>
                          </w:rPr>
                          <w:t>CMalolos@Eckerd.org</w:t>
                        </w:r>
                      </w:hyperlink>
                      <w:r>
                        <w:t xml:space="preserve"> for more information.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>Inspire Studio Music Production and Mentoring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>Monday 02/04 &amp; 02/18 4-6pm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 xml:space="preserve">Email </w:t>
                      </w:r>
                      <w:hyperlink r:id="rId94" w:history="1">
                        <w:r w:rsidRPr="00A469B9">
                          <w:rPr>
                            <w:rStyle w:val="Hyperlink"/>
                            <w:szCs w:val="16"/>
                          </w:rPr>
                          <w:t>Mmouzon@Eckerd.org</w:t>
                        </w:r>
                      </w:hyperlink>
                      <w:r w:rsidRPr="00A469B9">
                        <w:rPr>
                          <w:szCs w:val="16"/>
                        </w:rPr>
                        <w:t xml:space="preserve"> for more information 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>Youth Leadership Luncheon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>Friday 02/08/19 11:30am-2pm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 xml:space="preserve">Email </w:t>
                      </w:r>
                      <w:r w:rsidRPr="00A469B9">
                        <w:rPr>
                          <w:rStyle w:val="Hyperlink"/>
                          <w:szCs w:val="16"/>
                        </w:rPr>
                        <w:t>AlSmith@eckerd.org</w:t>
                      </w:r>
                      <w:r w:rsidRPr="00A469B9">
                        <w:rPr>
                          <w:szCs w:val="16"/>
                        </w:rPr>
                        <w:t xml:space="preserve"> for more information 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 xml:space="preserve">      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>Job Corps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>Monday 02/11/19 12pm-2pm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 xml:space="preserve">Email </w:t>
                      </w:r>
                      <w:r w:rsidRPr="00A469B9">
                        <w:rPr>
                          <w:rStyle w:val="Hyperlink"/>
                          <w:szCs w:val="16"/>
                        </w:rPr>
                        <w:t>BKelling@HBI.org</w:t>
                      </w:r>
                      <w:r w:rsidRPr="00A469B9">
                        <w:rPr>
                          <w:szCs w:val="16"/>
                        </w:rPr>
                        <w:t xml:space="preserve"> for more information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>USF Valentine’s Day Party Wednesday 02/13/19 4pm-6:00pm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 xml:space="preserve">Email </w:t>
                      </w:r>
                      <w:hyperlink r:id="rId95" w:history="1">
                        <w:r w:rsidRPr="00A469B9">
                          <w:rPr>
                            <w:rStyle w:val="Hyperlink"/>
                            <w:szCs w:val="16"/>
                          </w:rPr>
                          <w:t>CMalolos@Eckerd.org</w:t>
                        </w:r>
                      </w:hyperlink>
                      <w:r w:rsidRPr="00A469B9">
                        <w:rPr>
                          <w:szCs w:val="16"/>
                        </w:rPr>
                        <w:t xml:space="preserve"> for more information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 xml:space="preserve">YMCA Palm Harbor/Flag Football 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 xml:space="preserve">Every Thursday’s 6:00pm – 8:00pm &amp; Saturday’s 12:00pm – 3:30pm Email </w:t>
                      </w:r>
                      <w:hyperlink r:id="rId96" w:history="1">
                        <w:r w:rsidRPr="00A469B9">
                          <w:rPr>
                            <w:rStyle w:val="Hyperlink"/>
                            <w:szCs w:val="16"/>
                          </w:rPr>
                          <w:t>Mmouzon@Eckerd.org</w:t>
                        </w:r>
                      </w:hyperlink>
                      <w:r w:rsidRPr="00A469B9">
                        <w:rPr>
                          <w:szCs w:val="16"/>
                        </w:rPr>
                        <w:t xml:space="preserve"> for more information 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 xml:space="preserve">Boy’s Court 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>Friday 02/22/19 2:30am – 3:30pm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 xml:space="preserve">Email </w:t>
                      </w:r>
                      <w:r w:rsidRPr="00A469B9">
                        <w:rPr>
                          <w:rStyle w:val="Hyperlink"/>
                          <w:szCs w:val="16"/>
                        </w:rPr>
                        <w:t>Mmouzon@Eckerd.org</w:t>
                      </w:r>
                      <w:r w:rsidRPr="00A469B9">
                        <w:rPr>
                          <w:szCs w:val="16"/>
                        </w:rPr>
                        <w:t xml:space="preserve"> for more information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 xml:space="preserve">MADD 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 xml:space="preserve">Tuesday 02/26/2019 2:00pm – 3:00pm Email </w:t>
                      </w:r>
                      <w:hyperlink r:id="rId97" w:history="1">
                        <w:r w:rsidRPr="00A469B9">
                          <w:rPr>
                            <w:rStyle w:val="Hyperlink"/>
                            <w:szCs w:val="16"/>
                          </w:rPr>
                          <w:t>Mmouzon@Eckerd.org</w:t>
                        </w:r>
                      </w:hyperlink>
                      <w:r w:rsidRPr="00A469B9">
                        <w:rPr>
                          <w:szCs w:val="16"/>
                        </w:rPr>
                        <w:t xml:space="preserve"> for more information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 xml:space="preserve">Youth to Men Mentoring Event 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>02/27/19 4pm-6pm</w:t>
                      </w:r>
                    </w:p>
                    <w:p w:rsidR="00440463" w:rsidRPr="00A469B9" w:rsidRDefault="00440463" w:rsidP="00DD4378">
                      <w:pPr>
                        <w:spacing w:before="0" w:after="0"/>
                        <w:rPr>
                          <w:szCs w:val="16"/>
                        </w:rPr>
                      </w:pPr>
                      <w:r w:rsidRPr="00A469B9">
                        <w:rPr>
                          <w:szCs w:val="16"/>
                        </w:rPr>
                        <w:t xml:space="preserve">Email </w:t>
                      </w:r>
                      <w:bookmarkStart w:id="7" w:name="_Hlk531616805"/>
                      <w:r w:rsidRPr="00A469B9">
                        <w:rPr>
                          <w:szCs w:val="16"/>
                        </w:rPr>
                        <w:fldChar w:fldCharType="begin"/>
                      </w:r>
                      <w:r w:rsidRPr="00A469B9">
                        <w:rPr>
                          <w:szCs w:val="16"/>
                        </w:rPr>
                        <w:instrText xml:space="preserve"> HYPERLINK "mailto:Mmouzon@Eckerd.org" </w:instrText>
                      </w:r>
                      <w:r w:rsidRPr="00A469B9">
                        <w:rPr>
                          <w:szCs w:val="16"/>
                        </w:rPr>
                        <w:fldChar w:fldCharType="separate"/>
                      </w:r>
                      <w:r w:rsidRPr="00A469B9">
                        <w:rPr>
                          <w:rStyle w:val="Hyperlink"/>
                          <w:szCs w:val="16"/>
                        </w:rPr>
                        <w:t>Mmouzon@Eckerd.org</w:t>
                      </w:r>
                      <w:bookmarkEnd w:id="7"/>
                      <w:r w:rsidRPr="00A469B9">
                        <w:rPr>
                          <w:szCs w:val="16"/>
                        </w:rPr>
                        <w:fldChar w:fldCharType="end"/>
                      </w:r>
                      <w:r w:rsidRPr="00A469B9">
                        <w:rPr>
                          <w:szCs w:val="16"/>
                        </w:rPr>
                        <w:t xml:space="preserve"> for more information </w:t>
                      </w:r>
                    </w:p>
                    <w:p w:rsidR="00440463" w:rsidRDefault="00440463" w:rsidP="00DD4378">
                      <w:pPr>
                        <w:spacing w:before="0" w:after="0"/>
                      </w:pPr>
                    </w:p>
                    <w:p w:rsidR="00440463" w:rsidRDefault="00440463" w:rsidP="00DD4378">
                      <w:pPr>
                        <w:spacing w:before="0" w:after="0"/>
                      </w:pPr>
                      <w:r>
                        <w:t>Basketball Game W/Mentor Sarah</w:t>
                      </w:r>
                    </w:p>
                    <w:p w:rsidR="00440463" w:rsidRPr="00467717" w:rsidRDefault="00440463" w:rsidP="00DD4378">
                      <w:pPr>
                        <w:spacing w:before="0" w:after="0"/>
                      </w:pPr>
                      <w:r>
                        <w:t xml:space="preserve">02/27/19 7pm – 9pm Email </w:t>
                      </w:r>
                      <w:hyperlink r:id="rId98" w:history="1">
                        <w:r w:rsidRPr="00783999">
                          <w:rPr>
                            <w:rStyle w:val="Hyperlink"/>
                          </w:rPr>
                          <w:t>CMalolos@Eckerd.org</w:t>
                        </w:r>
                      </w:hyperlink>
                      <w:r>
                        <w:t xml:space="preserve"> for more information.</w:t>
                      </w:r>
                    </w:p>
                    <w:p w:rsidR="00440463" w:rsidRPr="009553D2" w:rsidRDefault="00440463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8354F" w:rsidRPr="000C5C26">
      <w:pgSz w:w="15840" w:h="12240" w:orient="landscape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50F5" w:rsidRDefault="00BE50F5">
      <w:pPr>
        <w:spacing w:before="0" w:after="0"/>
      </w:pPr>
      <w:r>
        <w:separator/>
      </w:r>
    </w:p>
  </w:endnote>
  <w:endnote w:type="continuationSeparator" w:id="0">
    <w:p w:rsidR="00BE50F5" w:rsidRDefault="00BE50F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50F5" w:rsidRDefault="00BE50F5">
      <w:pPr>
        <w:spacing w:before="0" w:after="0"/>
      </w:pPr>
      <w:r>
        <w:separator/>
      </w:r>
    </w:p>
  </w:footnote>
  <w:footnote w:type="continuationSeparator" w:id="0">
    <w:p w:rsidR="00BE50F5" w:rsidRDefault="00BE50F5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/31/2019"/>
    <w:docVar w:name="MonthStart" w:val="3/1/2019"/>
  </w:docVars>
  <w:rsids>
    <w:rsidRoot w:val="00C00B00"/>
    <w:rsid w:val="00094961"/>
    <w:rsid w:val="000958A4"/>
    <w:rsid w:val="000C57F3"/>
    <w:rsid w:val="000C5C26"/>
    <w:rsid w:val="000D56CB"/>
    <w:rsid w:val="00126659"/>
    <w:rsid w:val="00145836"/>
    <w:rsid w:val="00152625"/>
    <w:rsid w:val="001972FD"/>
    <w:rsid w:val="001D1520"/>
    <w:rsid w:val="001E3AB3"/>
    <w:rsid w:val="00205A11"/>
    <w:rsid w:val="00221E9C"/>
    <w:rsid w:val="002322E3"/>
    <w:rsid w:val="00262469"/>
    <w:rsid w:val="002F44F0"/>
    <w:rsid w:val="003873BA"/>
    <w:rsid w:val="003B46B4"/>
    <w:rsid w:val="003C037F"/>
    <w:rsid w:val="003C7BD3"/>
    <w:rsid w:val="00440463"/>
    <w:rsid w:val="004A2A6C"/>
    <w:rsid w:val="004D41FA"/>
    <w:rsid w:val="005269E2"/>
    <w:rsid w:val="00532D2F"/>
    <w:rsid w:val="005544AA"/>
    <w:rsid w:val="005876A7"/>
    <w:rsid w:val="005A47A8"/>
    <w:rsid w:val="005C0297"/>
    <w:rsid w:val="005E100C"/>
    <w:rsid w:val="00644A8B"/>
    <w:rsid w:val="006F769A"/>
    <w:rsid w:val="007812B0"/>
    <w:rsid w:val="007B16DE"/>
    <w:rsid w:val="007B79DF"/>
    <w:rsid w:val="007D2E9D"/>
    <w:rsid w:val="007F20A4"/>
    <w:rsid w:val="007F7A5D"/>
    <w:rsid w:val="00804FC2"/>
    <w:rsid w:val="009023A0"/>
    <w:rsid w:val="00920015"/>
    <w:rsid w:val="009553D2"/>
    <w:rsid w:val="009F22CE"/>
    <w:rsid w:val="00A03AC1"/>
    <w:rsid w:val="00A03BF5"/>
    <w:rsid w:val="00A52A26"/>
    <w:rsid w:val="00AA74A1"/>
    <w:rsid w:val="00AE485D"/>
    <w:rsid w:val="00B37425"/>
    <w:rsid w:val="00B378CF"/>
    <w:rsid w:val="00B74495"/>
    <w:rsid w:val="00B936C4"/>
    <w:rsid w:val="00BE50F5"/>
    <w:rsid w:val="00BE55EB"/>
    <w:rsid w:val="00BF6FC6"/>
    <w:rsid w:val="00C00444"/>
    <w:rsid w:val="00C00B00"/>
    <w:rsid w:val="00C53263"/>
    <w:rsid w:val="00CA55EB"/>
    <w:rsid w:val="00CD46CB"/>
    <w:rsid w:val="00DD4378"/>
    <w:rsid w:val="00E163BA"/>
    <w:rsid w:val="00E3650A"/>
    <w:rsid w:val="00E6043F"/>
    <w:rsid w:val="00EA11E4"/>
    <w:rsid w:val="00EA45F5"/>
    <w:rsid w:val="00ED478A"/>
    <w:rsid w:val="00F6009F"/>
    <w:rsid w:val="00F6639D"/>
    <w:rsid w:val="00F7657E"/>
    <w:rsid w:val="00F8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2E127A"/>
  <w15:docId w15:val="{4CA83616-B85E-43B7-B70C-E646D55A0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FFFFFF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FFFFF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FFFFFF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BFBFBF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FFFFF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FFFFFF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rsid w:val="00EA11E4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sid w:val="00920015"/>
    <w:rPr>
      <w:color w:val="FFFF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74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reativecommons.org/licenses/by-nc-sa/3.0/" TargetMode="External"/><Relationship Id="rId21" Type="http://schemas.openxmlformats.org/officeDocument/2006/relationships/image" Target="media/image4.png"/><Relationship Id="rId34" Type="http://schemas.openxmlformats.org/officeDocument/2006/relationships/image" Target="media/image10.jpeg"/><Relationship Id="rId42" Type="http://schemas.openxmlformats.org/officeDocument/2006/relationships/hyperlink" Target="https://gamersup.blogspot.com/2010/09/ferrari-f355-challenge-ps2.html" TargetMode="External"/><Relationship Id="rId47" Type="http://schemas.openxmlformats.org/officeDocument/2006/relationships/hyperlink" Target="https://creativecommons.org/licenses/by-sa/3.0/" TargetMode="External"/><Relationship Id="rId50" Type="http://schemas.openxmlformats.org/officeDocument/2006/relationships/hyperlink" Target="https://creativecommons.org/licenses/by-sa/3.0/" TargetMode="External"/><Relationship Id="rId55" Type="http://schemas.openxmlformats.org/officeDocument/2006/relationships/image" Target="media/image9.jpg"/><Relationship Id="rId63" Type="http://schemas.openxmlformats.org/officeDocument/2006/relationships/hyperlink" Target="https://gulfcoastmakers.com/2015/04/14/meet-the-skills-makers-american-manufacturing-skills-initiative-amskills/" TargetMode="External"/><Relationship Id="rId68" Type="http://schemas.openxmlformats.org/officeDocument/2006/relationships/hyperlink" Target="https://creativecommons.org/licenses/by-sa/3.0/" TargetMode="External"/><Relationship Id="rId76" Type="http://schemas.openxmlformats.org/officeDocument/2006/relationships/hyperlink" Target="mailto:Mmouzon@Eckerd.org" TargetMode="External"/><Relationship Id="rId84" Type="http://schemas.openxmlformats.org/officeDocument/2006/relationships/hyperlink" Target="mailto:CMalolos@Eckerd.org" TargetMode="External"/><Relationship Id="rId89" Type="http://schemas.openxmlformats.org/officeDocument/2006/relationships/hyperlink" Target="mailto:TaShannon@Eckerd.org" TargetMode="External"/><Relationship Id="rId97" Type="http://schemas.openxmlformats.org/officeDocument/2006/relationships/hyperlink" Target="mailto:Mmouzon@Eckerd.org" TargetMode="External"/><Relationship Id="rId7" Type="http://schemas.openxmlformats.org/officeDocument/2006/relationships/image" Target="media/image1.jpeg"/><Relationship Id="rId71" Type="http://schemas.openxmlformats.org/officeDocument/2006/relationships/hyperlink" Target="mailto:Mmouzon@Eckerd.org" TargetMode="External"/><Relationship Id="rId92" Type="http://schemas.openxmlformats.org/officeDocument/2006/relationships/hyperlink" Target="mailto:Mmouzon@Eckerd.org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Thank_You_in_Advance" TargetMode="External"/><Relationship Id="rId29" Type="http://schemas.openxmlformats.org/officeDocument/2006/relationships/hyperlink" Target="https://creativecommons.org/licenses/by-nc-sa/3.0/" TargetMode="External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hyperlink" Target="http://www.myweb20.it/2010/07/il-pescatore-sfigato/" TargetMode="External"/><Relationship Id="rId32" Type="http://schemas.openxmlformats.org/officeDocument/2006/relationships/hyperlink" Target="https://pt.wiktionary.org/wiki/basquete" TargetMode="External"/><Relationship Id="rId37" Type="http://schemas.openxmlformats.org/officeDocument/2006/relationships/image" Target="media/image7.jpg"/><Relationship Id="rId40" Type="http://schemas.openxmlformats.org/officeDocument/2006/relationships/hyperlink" Target="https://creativecommons.org/licenses/by-nc-sa/3.0/" TargetMode="External"/><Relationship Id="rId45" Type="http://schemas.openxmlformats.org/officeDocument/2006/relationships/hyperlink" Target="https://en.wikipedia.org/wiki/Hillsborough_Community_College" TargetMode="External"/><Relationship Id="rId53" Type="http://schemas.openxmlformats.org/officeDocument/2006/relationships/hyperlink" Target="https://en.wikipedia.org/wiki/Gender_responsive_approach_for_girls_in_the_juvenile_justice_system" TargetMode="External"/><Relationship Id="rId58" Type="http://schemas.openxmlformats.org/officeDocument/2006/relationships/hyperlink" Target="https://creativecommons.org/licenses/by/3.0/" TargetMode="External"/><Relationship Id="rId66" Type="http://schemas.openxmlformats.org/officeDocument/2006/relationships/image" Target="media/image19.jpeg"/><Relationship Id="rId74" Type="http://schemas.openxmlformats.org/officeDocument/2006/relationships/hyperlink" Target="mailto:Mmouzon@Eckerd.org" TargetMode="External"/><Relationship Id="rId79" Type="http://schemas.openxmlformats.org/officeDocument/2006/relationships/hyperlink" Target="mailto:CMalolos@Eckerd.org" TargetMode="External"/><Relationship Id="rId87" Type="http://schemas.openxmlformats.org/officeDocument/2006/relationships/hyperlink" Target="mailto:ASmith@Eckerd.org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creativecommons.org/licenses/by/3.0/" TargetMode="External"/><Relationship Id="rId82" Type="http://schemas.openxmlformats.org/officeDocument/2006/relationships/hyperlink" Target="mailto:Mmouzon@Eckerd.org" TargetMode="External"/><Relationship Id="rId90" Type="http://schemas.openxmlformats.org/officeDocument/2006/relationships/hyperlink" Target="mailto:Mmouzon@Eckerd.org" TargetMode="External"/><Relationship Id="rId95" Type="http://schemas.openxmlformats.org/officeDocument/2006/relationships/hyperlink" Target="mailto:CMalolos@Eckerd.org" TargetMode="External"/><Relationship Id="rId19" Type="http://schemas.openxmlformats.org/officeDocument/2006/relationships/hyperlink" Target="https://en.wikipedia.org/wiki/Thank_You_in_Advance" TargetMode="External"/><Relationship Id="rId14" Type="http://schemas.openxmlformats.org/officeDocument/2006/relationships/image" Target="media/image3.jpg"/><Relationship Id="rId22" Type="http://schemas.openxmlformats.org/officeDocument/2006/relationships/hyperlink" Target="http://www.hcpl.net/category/tags/movies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6.jpeg"/><Relationship Id="rId35" Type="http://schemas.openxmlformats.org/officeDocument/2006/relationships/hyperlink" Target="https://pt.wiktionary.org/wiki/basquete" TargetMode="External"/><Relationship Id="rId43" Type="http://schemas.openxmlformats.org/officeDocument/2006/relationships/hyperlink" Target="https://creativecommons.org/licenses/by-nc-sa/3.0/" TargetMode="External"/><Relationship Id="rId48" Type="http://schemas.openxmlformats.org/officeDocument/2006/relationships/image" Target="media/image14.png"/><Relationship Id="rId56" Type="http://schemas.openxmlformats.org/officeDocument/2006/relationships/hyperlink" Target="http://www.flickr.com/photos/hectoralejandro/4358961421/" TargetMode="External"/><Relationship Id="rId64" Type="http://schemas.openxmlformats.org/officeDocument/2006/relationships/image" Target="media/image11.jpg"/><Relationship Id="rId69" Type="http://schemas.openxmlformats.org/officeDocument/2006/relationships/hyperlink" Target="https://gulfcoastmakers.com/2015/04/14/meet-the-skills-makers-american-manufacturing-skills-initiative-amskills/" TargetMode="External"/><Relationship Id="rId77" Type="http://schemas.openxmlformats.org/officeDocument/2006/relationships/hyperlink" Target="mailto:Mmouzon@Eckerd.org" TargetMode="External"/><Relationship Id="rId100" Type="http://schemas.openxmlformats.org/officeDocument/2006/relationships/glossaryDocument" Target="glossary/document.xml"/><Relationship Id="rId8" Type="http://schemas.openxmlformats.org/officeDocument/2006/relationships/hyperlink" Target="http://www.clubcodec.es/actividades-2/flag-football-en-codec/" TargetMode="External"/><Relationship Id="rId51" Type="http://schemas.openxmlformats.org/officeDocument/2006/relationships/hyperlink" Target="https://en.wikipedia.org/wiki/Gender_responsive_approach_for_girls_in_the_juvenile_justice_system" TargetMode="External"/><Relationship Id="rId72" Type="http://schemas.openxmlformats.org/officeDocument/2006/relationships/hyperlink" Target="mailto:TaShannon@Eckerd.org" TargetMode="External"/><Relationship Id="rId80" Type="http://schemas.openxmlformats.org/officeDocument/2006/relationships/hyperlink" Target="mailto:Mmouzon@Eckerd.org" TargetMode="External"/><Relationship Id="rId85" Type="http://schemas.openxmlformats.org/officeDocument/2006/relationships/hyperlink" Target="mailto:Mmouzon@Eckerd.org" TargetMode="External"/><Relationship Id="rId93" Type="http://schemas.openxmlformats.org/officeDocument/2006/relationships/hyperlink" Target="mailto:CMalolos@Eckerd.org" TargetMode="External"/><Relationship Id="rId98" Type="http://schemas.openxmlformats.org/officeDocument/2006/relationships/hyperlink" Target="mailto:CMalolos@Eckerd.or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hyperlink" Target="http://www.myweb20.it/2010/07/il-pescatore-sfigato/" TargetMode="External"/><Relationship Id="rId33" Type="http://schemas.openxmlformats.org/officeDocument/2006/relationships/hyperlink" Target="https://creativecommons.org/licenses/by-sa/3.0/" TargetMode="External"/><Relationship Id="rId38" Type="http://schemas.openxmlformats.org/officeDocument/2006/relationships/hyperlink" Target="https://gamersup.blogspot.com/2010/09/ferrari-f355-challenge-ps2.html" TargetMode="External"/><Relationship Id="rId46" Type="http://schemas.openxmlformats.org/officeDocument/2006/relationships/hyperlink" Target="https://en.wikipedia.org/wiki/Hillsborough_Community_College" TargetMode="External"/><Relationship Id="rId59" Type="http://schemas.openxmlformats.org/officeDocument/2006/relationships/image" Target="media/image16.jpeg"/><Relationship Id="rId67" Type="http://schemas.openxmlformats.org/officeDocument/2006/relationships/hyperlink" Target="https://gulfcoastmakers.com/2015/04/14/meet-the-skills-makers-american-manufacturing-skills-initiative-amskills/" TargetMode="External"/><Relationship Id="rId20" Type="http://schemas.openxmlformats.org/officeDocument/2006/relationships/hyperlink" Target="https://creativecommons.org/licenses/by-sa/3.0/" TargetMode="External"/><Relationship Id="rId41" Type="http://schemas.openxmlformats.org/officeDocument/2006/relationships/image" Target="media/image12.jpeg"/><Relationship Id="rId54" Type="http://schemas.openxmlformats.org/officeDocument/2006/relationships/hyperlink" Target="https://creativecommons.org/licenses/by-sa/3.0/" TargetMode="External"/><Relationship Id="rId62" Type="http://schemas.openxmlformats.org/officeDocument/2006/relationships/image" Target="media/image10.jpg"/><Relationship Id="rId70" Type="http://schemas.openxmlformats.org/officeDocument/2006/relationships/hyperlink" Target="https://creativecommons.org/licenses/by-sa/3.0/" TargetMode="External"/><Relationship Id="rId75" Type="http://schemas.openxmlformats.org/officeDocument/2006/relationships/hyperlink" Target="mailto:TaShannon@Eckerd.org" TargetMode="External"/><Relationship Id="rId83" Type="http://schemas.openxmlformats.org/officeDocument/2006/relationships/hyperlink" Target="mailto:Mmouzon@Eckerd.org" TargetMode="External"/><Relationship Id="rId88" Type="http://schemas.openxmlformats.org/officeDocument/2006/relationships/hyperlink" Target="mailto:Mmouzon@Eckerd.org" TargetMode="External"/><Relationship Id="rId91" Type="http://schemas.openxmlformats.org/officeDocument/2006/relationships/hyperlink" Target="mailto:Mmouzon@Eckerd.org" TargetMode="External"/><Relationship Id="rId96" Type="http://schemas.openxmlformats.org/officeDocument/2006/relationships/hyperlink" Target="mailto:Mmouzon@Eckerd.or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en.wikipedia.org/wiki/Thank_You_in_Advance" TargetMode="External"/><Relationship Id="rId23" Type="http://schemas.openxmlformats.org/officeDocument/2006/relationships/image" Target="media/image5.jpg"/><Relationship Id="rId28" Type="http://schemas.openxmlformats.org/officeDocument/2006/relationships/hyperlink" Target="http://www.myweb20.it/2010/07/il-pescatore-sfigato/" TargetMode="External"/><Relationship Id="rId36" Type="http://schemas.openxmlformats.org/officeDocument/2006/relationships/hyperlink" Target="https://creativecommons.org/licenses/by-sa/3.0/" TargetMode="External"/><Relationship Id="rId49" Type="http://schemas.openxmlformats.org/officeDocument/2006/relationships/hyperlink" Target="https://en.wikipedia.org/wiki/Hillsborough_Community_College" TargetMode="External"/><Relationship Id="rId57" Type="http://schemas.openxmlformats.org/officeDocument/2006/relationships/hyperlink" Target="http://www.flickr.com/photos/hectoralejandro/4358961421/" TargetMode="External"/><Relationship Id="rId10" Type="http://schemas.openxmlformats.org/officeDocument/2006/relationships/hyperlink" Target="https://en.wikipedia.org/wiki/Gender_responsive_approach_for_girls_in_the_juvenile_justice_system" TargetMode="External"/><Relationship Id="rId31" Type="http://schemas.openxmlformats.org/officeDocument/2006/relationships/hyperlink" Target="https://pt.wiktionary.org/wiki/basquete" TargetMode="External"/><Relationship Id="rId44" Type="http://schemas.openxmlformats.org/officeDocument/2006/relationships/image" Target="media/image8.png"/><Relationship Id="rId52" Type="http://schemas.openxmlformats.org/officeDocument/2006/relationships/hyperlink" Target="https://creativecommons.org/licenses/by-sa/3.0/" TargetMode="External"/><Relationship Id="rId60" Type="http://schemas.openxmlformats.org/officeDocument/2006/relationships/hyperlink" Target="http://www.flickr.com/photos/hectoralejandro/4358961421/" TargetMode="External"/><Relationship Id="rId65" Type="http://schemas.openxmlformats.org/officeDocument/2006/relationships/hyperlink" Target="http://dollarsandsense.sg/4-simple-steps-to-managing-your-insurance-policies/" TargetMode="External"/><Relationship Id="rId73" Type="http://schemas.openxmlformats.org/officeDocument/2006/relationships/hyperlink" Target="mailto:ASmith@Eckerd.org" TargetMode="External"/><Relationship Id="rId78" Type="http://schemas.openxmlformats.org/officeDocument/2006/relationships/hyperlink" Target="mailto:Mmouzon@Eckerd.org" TargetMode="External"/><Relationship Id="rId81" Type="http://schemas.openxmlformats.org/officeDocument/2006/relationships/hyperlink" Target="mailto:CMalolos@Eckerd.org" TargetMode="External"/><Relationship Id="rId86" Type="http://schemas.openxmlformats.org/officeDocument/2006/relationships/hyperlink" Target="mailto:TaShannon@Eckerd.org" TargetMode="External"/><Relationship Id="rId94" Type="http://schemas.openxmlformats.org/officeDocument/2006/relationships/hyperlink" Target="mailto:Mmouzon@Eckerd.org" TargetMode="External"/><Relationship Id="rId99" Type="http://schemas.openxmlformats.org/officeDocument/2006/relationships/fontTable" Target="fontTable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image" Target="media/image5.jpeg"/><Relationship Id="rId39" Type="http://schemas.openxmlformats.org/officeDocument/2006/relationships/hyperlink" Target="https://gamersup.blogspot.com/2010/09/ferrari-f355-challenge-ps2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Shannon\AppData\Roaming\Microsoft\Templates\Horizont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655EB39AD80471B9C4ABF78C6FBB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E1F2E-6ED4-4998-8F9D-DA53FF3E4DCD}"/>
      </w:docPartPr>
      <w:docPartBody>
        <w:p w:rsidR="00207E6C" w:rsidRDefault="00CF1B71">
          <w:pPr>
            <w:pStyle w:val="D655EB39AD80471B9C4ABF78C6FBB42E"/>
          </w:pPr>
          <w:r>
            <w:t>Sunday</w:t>
          </w:r>
        </w:p>
      </w:docPartBody>
    </w:docPart>
    <w:docPart>
      <w:docPartPr>
        <w:name w:val="42AFE105622346B0BEB612BE103639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6AA6C-963C-40B5-B40A-BD5CF2FD06B0}"/>
      </w:docPartPr>
      <w:docPartBody>
        <w:p w:rsidR="00207E6C" w:rsidRDefault="00CF1B71">
          <w:pPr>
            <w:pStyle w:val="42AFE105622346B0BEB612BE10363980"/>
          </w:pPr>
          <w:r>
            <w:t>Monday</w:t>
          </w:r>
        </w:p>
      </w:docPartBody>
    </w:docPart>
    <w:docPart>
      <w:docPartPr>
        <w:name w:val="F544B181DC4E49EF91898948F8F5B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C2482-612A-4067-BB8E-BA083E3ED00E}"/>
      </w:docPartPr>
      <w:docPartBody>
        <w:p w:rsidR="00207E6C" w:rsidRDefault="00CF1B71">
          <w:pPr>
            <w:pStyle w:val="F544B181DC4E49EF91898948F8F5BE6E"/>
          </w:pPr>
          <w:r>
            <w:t>Tuesday</w:t>
          </w:r>
        </w:p>
      </w:docPartBody>
    </w:docPart>
    <w:docPart>
      <w:docPartPr>
        <w:name w:val="D71B0B1E959F4A019329702512A3A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CDE6A-EA1F-455E-A69B-82D9BE34E5D2}"/>
      </w:docPartPr>
      <w:docPartBody>
        <w:p w:rsidR="00207E6C" w:rsidRDefault="00CF1B71">
          <w:pPr>
            <w:pStyle w:val="D71B0B1E959F4A019329702512A3A576"/>
          </w:pPr>
          <w:r>
            <w:t>Wednesday</w:t>
          </w:r>
        </w:p>
      </w:docPartBody>
    </w:docPart>
    <w:docPart>
      <w:docPartPr>
        <w:name w:val="C4B348DB6B6D4583AE84321CEB2B8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22999-72B4-48CF-B5F2-A6612BE8941C}"/>
      </w:docPartPr>
      <w:docPartBody>
        <w:p w:rsidR="00207E6C" w:rsidRDefault="00CF1B71">
          <w:pPr>
            <w:pStyle w:val="C4B348DB6B6D4583AE84321CEB2B8E0C"/>
          </w:pPr>
          <w:r>
            <w:t>Thursday</w:t>
          </w:r>
        </w:p>
      </w:docPartBody>
    </w:docPart>
    <w:docPart>
      <w:docPartPr>
        <w:name w:val="A66832A39AC1480FB0D224B439F50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3E999-11D6-4E7E-9DAB-4E3CF4ABA037}"/>
      </w:docPartPr>
      <w:docPartBody>
        <w:p w:rsidR="00207E6C" w:rsidRDefault="00CF1B71">
          <w:pPr>
            <w:pStyle w:val="A66832A39AC1480FB0D224B439F504C8"/>
          </w:pPr>
          <w:r>
            <w:t>Friday</w:t>
          </w:r>
        </w:p>
      </w:docPartBody>
    </w:docPart>
    <w:docPart>
      <w:docPartPr>
        <w:name w:val="B7BD8DB3B9014D06B4E198C2C63E5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3DBD8C-140E-4AE1-81C0-20AF4C224DDF}"/>
      </w:docPartPr>
      <w:docPartBody>
        <w:p w:rsidR="00207E6C" w:rsidRDefault="00CF1B71">
          <w:pPr>
            <w:pStyle w:val="B7BD8DB3B9014D06B4E198C2C63E5F94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B71"/>
    <w:rsid w:val="00207E6C"/>
    <w:rsid w:val="0027323A"/>
    <w:rsid w:val="005128B9"/>
    <w:rsid w:val="00582B42"/>
    <w:rsid w:val="00CF1B71"/>
    <w:rsid w:val="00FD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655EB39AD80471B9C4ABF78C6FBB42E">
    <w:name w:val="D655EB39AD80471B9C4ABF78C6FBB42E"/>
  </w:style>
  <w:style w:type="paragraph" w:customStyle="1" w:styleId="42AFE105622346B0BEB612BE10363980">
    <w:name w:val="42AFE105622346B0BEB612BE10363980"/>
  </w:style>
  <w:style w:type="paragraph" w:customStyle="1" w:styleId="F544B181DC4E49EF91898948F8F5BE6E">
    <w:name w:val="F544B181DC4E49EF91898948F8F5BE6E"/>
  </w:style>
  <w:style w:type="paragraph" w:customStyle="1" w:styleId="D71B0B1E959F4A019329702512A3A576">
    <w:name w:val="D71B0B1E959F4A019329702512A3A576"/>
  </w:style>
  <w:style w:type="paragraph" w:customStyle="1" w:styleId="C4B348DB6B6D4583AE84321CEB2B8E0C">
    <w:name w:val="C4B348DB6B6D4583AE84321CEB2B8E0C"/>
  </w:style>
  <w:style w:type="paragraph" w:customStyle="1" w:styleId="A66832A39AC1480FB0D224B439F504C8">
    <w:name w:val="A66832A39AC1480FB0D224B439F504C8"/>
  </w:style>
  <w:style w:type="paragraph" w:customStyle="1" w:styleId="B7BD8DB3B9014D06B4E198C2C63E5F94">
    <w:name w:val="B7BD8DB3B9014D06B4E198C2C63E5F94"/>
  </w:style>
  <w:style w:type="paragraph" w:customStyle="1" w:styleId="44889C61F9204F09B08FFBF3467028AC">
    <w:name w:val="44889C61F9204F09B08FFBF3467028AC"/>
  </w:style>
  <w:style w:type="paragraph" w:customStyle="1" w:styleId="8F51CCE8F34E47F58BE1487EFE932D17">
    <w:name w:val="8F51CCE8F34E47F58BE1487EFE932D17"/>
  </w:style>
  <w:style w:type="paragraph" w:customStyle="1" w:styleId="4F90E0CC26534CA3A627647C28F5C81C">
    <w:name w:val="4F90E0CC26534CA3A627647C28F5C81C"/>
  </w:style>
  <w:style w:type="paragraph" w:customStyle="1" w:styleId="8FBE40FDAA124D7C88D9ABDBBF03D629">
    <w:name w:val="8FBE40FDAA124D7C88D9ABDBBF03D629"/>
  </w:style>
  <w:style w:type="paragraph" w:customStyle="1" w:styleId="98A2A471C8BB46688B11690E8806C847">
    <w:name w:val="98A2A471C8BB46688B11690E8806C847"/>
  </w:style>
  <w:style w:type="paragraph" w:customStyle="1" w:styleId="3D001379C2C74E0DA0AAB692DB15D134">
    <w:name w:val="3D001379C2C74E0DA0AAB692DB15D134"/>
  </w:style>
  <w:style w:type="paragraph" w:customStyle="1" w:styleId="EDBDAAF6C0A04EE4AAD2B36CE6AC9A17">
    <w:name w:val="EDBDAAF6C0A04EE4AAD2B36CE6AC9A17"/>
  </w:style>
  <w:style w:type="paragraph" w:customStyle="1" w:styleId="7CEA46374A624146AC1B7C6390314479">
    <w:name w:val="7CEA46374A624146AC1B7C6390314479"/>
    <w:rsid w:val="00CF1B71"/>
  </w:style>
  <w:style w:type="paragraph" w:customStyle="1" w:styleId="9075CEE162DF4D019F81CDBB287F98C3">
    <w:name w:val="9075CEE162DF4D019F81CDBB287F98C3"/>
    <w:rsid w:val="00CF1B71"/>
  </w:style>
  <w:style w:type="paragraph" w:customStyle="1" w:styleId="88B7494647AC40A9A1E3555DA3E6C343">
    <w:name w:val="88B7494647AC40A9A1E3555DA3E6C343"/>
    <w:rsid w:val="00CF1B71"/>
  </w:style>
  <w:style w:type="paragraph" w:customStyle="1" w:styleId="DE28FDD3E3AF4B949F89818C992E02AB">
    <w:name w:val="DE28FDD3E3AF4B949F89818C992E02AB"/>
    <w:rsid w:val="00CF1B71"/>
  </w:style>
  <w:style w:type="paragraph" w:customStyle="1" w:styleId="5A805EC5B2F34509B433F2A4C91B95BE">
    <w:name w:val="5A805EC5B2F34509B433F2A4C91B95BE"/>
    <w:rsid w:val="00CF1B71"/>
  </w:style>
  <w:style w:type="paragraph" w:customStyle="1" w:styleId="E5114D7173734F8C9753357AEF6F214D">
    <w:name w:val="E5114D7173734F8C9753357AEF6F214D"/>
    <w:rsid w:val="00CF1B71"/>
  </w:style>
  <w:style w:type="paragraph" w:customStyle="1" w:styleId="DFC4139984EB4C048D52266805097519">
    <w:name w:val="DFC4139984EB4C048D52266805097519"/>
    <w:rsid w:val="00CF1B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ky">
  <a:themeElements>
    <a:clrScheme name="Custom 1">
      <a:dk1>
        <a:srgbClr val="FFFFFF"/>
      </a:dk1>
      <a:lt1>
        <a:sysClr val="window" lastClr="FFFFFF"/>
      </a:lt1>
      <a:dk2>
        <a:srgbClr val="FFFFFF"/>
      </a:dk2>
      <a:lt2>
        <a:srgbClr val="F7F7F7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7E7D7-F747-4A6F-9B6F-2C418E7C5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</Template>
  <TotalTime>1</TotalTime>
  <Pages>1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Tabitha Shannon</dc:creator>
  <cp:keywords/>
  <dc:description/>
  <cp:lastModifiedBy>Marvin Mouzon</cp:lastModifiedBy>
  <cp:revision>2</cp:revision>
  <dcterms:created xsi:type="dcterms:W3CDTF">2019-03-01T19:32:00Z</dcterms:created>
  <dcterms:modified xsi:type="dcterms:W3CDTF">2019-03-01T19:32:00Z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2018-05-07T09:22:28.3591230Z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