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3"/>
        <w:tblpPr w:leftFromText="180" w:rightFromText="180" w:vertAnchor="text" w:horzAnchor="margin" w:tblpXSpec="right" w:tblpY="898"/>
        <w:tblW w:w="4344" w:type="pct"/>
        <w:tblLayout w:type="fixed"/>
        <w:tblLook w:val="04A0" w:firstRow="1" w:lastRow="0" w:firstColumn="1" w:lastColumn="0" w:noHBand="0" w:noVBand="1"/>
        <w:tblDescription w:val="Calendar"/>
      </w:tblPr>
      <w:tblGrid>
        <w:gridCol w:w="1077"/>
        <w:gridCol w:w="1799"/>
        <w:gridCol w:w="1980"/>
        <w:gridCol w:w="2070"/>
        <w:gridCol w:w="1979"/>
        <w:gridCol w:w="1800"/>
        <w:gridCol w:w="1797"/>
      </w:tblGrid>
      <w:tr w:rsidR="00706B58" w:rsidRPr="007636E4" w:rsidTr="00A31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F70184" w:rsidRPr="007636E4" w:rsidRDefault="00F70184" w:rsidP="00F70184">
            <w:pPr>
              <w:pStyle w:val="Days"/>
              <w:rPr>
                <w:rFonts w:ascii="Castellar" w:hAnsi="Castellar" w:cs="Times New Roman"/>
                <w:b/>
                <w:color w:val="auto"/>
              </w:rPr>
            </w:pPr>
            <w:bookmarkStart w:id="0" w:name="_GoBack"/>
            <w:bookmarkEnd w:id="0"/>
            <w:r w:rsidRPr="007636E4">
              <w:rPr>
                <w:rFonts w:ascii="Castellar" w:hAnsi="Castellar" w:cs="Times New Roman"/>
                <w:color w:val="auto"/>
              </w:rPr>
              <w:t>Sunday</w:t>
            </w:r>
          </w:p>
        </w:tc>
        <w:tc>
          <w:tcPr>
            <w:tcW w:w="1799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Monday</w:t>
            </w:r>
          </w:p>
        </w:tc>
        <w:tc>
          <w:tcPr>
            <w:tcW w:w="1980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Tuesday</w:t>
            </w:r>
          </w:p>
        </w:tc>
        <w:tc>
          <w:tcPr>
            <w:tcW w:w="2070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Wednesday</w:t>
            </w:r>
          </w:p>
        </w:tc>
        <w:tc>
          <w:tcPr>
            <w:tcW w:w="1979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Thursday</w:t>
            </w:r>
          </w:p>
        </w:tc>
        <w:tc>
          <w:tcPr>
            <w:tcW w:w="1800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Friday</w:t>
            </w:r>
          </w:p>
        </w:tc>
        <w:tc>
          <w:tcPr>
            <w:tcW w:w="1797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Saturday</w:t>
            </w:r>
          </w:p>
        </w:tc>
      </w:tr>
      <w:tr w:rsidR="00706B58" w:rsidRPr="00A77195" w:rsidTr="00A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F70184" w:rsidRPr="00FB7006" w:rsidRDefault="00F70184" w:rsidP="00F70184">
            <w:pPr>
              <w:pStyle w:val="Dates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1799" w:type="dxa"/>
          </w:tcPr>
          <w:p w:rsidR="00F70184" w:rsidRPr="00A77195" w:rsidRDefault="00F70184" w:rsidP="00F70184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0" w:type="dxa"/>
          </w:tcPr>
          <w:p w:rsidR="00F70184" w:rsidRPr="00A77195" w:rsidRDefault="005668BD" w:rsidP="00F70184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70" w:type="dxa"/>
          </w:tcPr>
          <w:p w:rsidR="00F70184" w:rsidRPr="00F70184" w:rsidRDefault="005668BD" w:rsidP="00F70184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9" w:type="dxa"/>
          </w:tcPr>
          <w:p w:rsidR="00F70184" w:rsidRPr="00A77195" w:rsidRDefault="005668BD" w:rsidP="001630FA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00" w:type="dxa"/>
          </w:tcPr>
          <w:p w:rsidR="00F70184" w:rsidRPr="00A77195" w:rsidRDefault="005668BD" w:rsidP="00F70184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97" w:type="dxa"/>
          </w:tcPr>
          <w:p w:rsidR="00F70184" w:rsidRPr="00A77195" w:rsidRDefault="005668BD" w:rsidP="00F70184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D7890" w:rsidRPr="008249B6" w:rsidTr="00A3146B">
        <w:trPr>
          <w:trHeight w:hRule="exact" w:val="1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  <w:color w:val="CFC300" w:themeColor="accent1" w:themeShade="BF"/>
              </w:rPr>
            </w:pPr>
          </w:p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5F1122" w:rsidRDefault="005F1122" w:rsidP="005F112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B13749" w:rsidRPr="00B13749" w:rsidRDefault="00333926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E40398" w:themeColor="accent5" w:themeShade="BF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noProof/>
                <w:color w:val="E40398" w:themeColor="accent5" w:themeShade="BF"/>
                <w:sz w:val="13"/>
                <w:szCs w:val="13"/>
              </w:rPr>
              <mc:AlternateContent>
                <mc:Choice Requires="wpg">
                  <w:drawing>
                    <wp:inline distT="0" distB="0" distL="0" distR="0">
                      <wp:extent cx="930910" cy="1781175"/>
                      <wp:effectExtent l="0" t="0" r="2540" b="9525"/>
                      <wp:docPr id="296" name="Group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0910" cy="1781175"/>
                                <a:chOff x="0" y="0"/>
                                <a:chExt cx="930910" cy="178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910" cy="85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5" name="Text Box 295"/>
                              <wps:cNvSpPr txBox="1"/>
                              <wps:spPr>
                                <a:xfrm>
                                  <a:off x="0" y="857885"/>
                                  <a:ext cx="930910" cy="923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33926" w:rsidRPr="00333926" w:rsidRDefault="00910B6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" w:history="1">
                                      <w:r w:rsidR="00333926" w:rsidRPr="0033392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33926" w:rsidRPr="0033392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" w:history="1">
                                      <w:r w:rsidR="00333926" w:rsidRPr="0033392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6" o:spid="_x0000_s1026" style="width:73.3pt;height:140.25pt;mso-position-horizontal-relative:char;mso-position-vertical-relative:line" coordsize="9309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4" o:spid="_x0000_s1027" type="#_x0000_t75" style="position:absolute;width:9309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95" o:spid="_x0000_s1028" type="#_x0000_t202" style="position:absolute;top:8578;width:9309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" stroked="f">
                        <v:textbox style="mso-fit-shape-to-text:t">
                          <w:txbxContent>
                            <w:p w:rsidR="00333926" w:rsidRPr="00333926" w:rsidRDefault="003339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3339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3392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Pr="003339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D6C06" w:rsidRPr="007900EE" w:rsidRDefault="00CD6C06" w:rsidP="007900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0" w:type="dxa"/>
          </w:tcPr>
          <w:p w:rsidR="005F1122" w:rsidRDefault="00CD6C06" w:rsidP="007D789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D13995">
              <w:rPr>
                <w:rFonts w:ascii="Times New Roman" w:hAnsi="Times New Roman"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70FBC97D" wp14:editId="066DA98A">
                      <wp:simplePos x="0" y="0"/>
                      <wp:positionH relativeFrom="column">
                        <wp:posOffset>-2168707</wp:posOffset>
                      </wp:positionH>
                      <wp:positionV relativeFrom="paragraph">
                        <wp:posOffset>170633</wp:posOffset>
                      </wp:positionV>
                      <wp:extent cx="6073775" cy="4429125"/>
                      <wp:effectExtent l="495300" t="819150" r="460375" b="8286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465031">
                                <a:off x="0" y="0"/>
                                <a:ext cx="6073775" cy="4429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3FDE" w:rsidRPr="00CE375B" w:rsidRDefault="00153FDE" w:rsidP="00153FDE">
                                  <w:pPr>
                                    <w:jc w:val="center"/>
                                    <w:rPr>
                                      <w:rFonts w:ascii="Algerian" w:hAnsi="Algerian"/>
                                      <w:color w:val="D9D9D9" w:themeColor="background1" w:themeShade="D9"/>
                                      <w:sz w:val="500"/>
                                      <w:szCs w:val="500"/>
                                      <w14:textFill>
                                        <w14:solidFill>
                                          <w14:schemeClr w14:val="bg1">
                                            <w14:alpha w14:val="59000"/>
                                            <w14:lumMod w14:val="8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CE375B">
                                    <w:rPr>
                                      <w:rFonts w:ascii="Algerian" w:hAnsi="Algerian"/>
                                      <w:color w:val="D9D9D9" w:themeColor="background1" w:themeShade="D9"/>
                                      <w:sz w:val="500"/>
                                      <w:szCs w:val="500"/>
                                      <w14:textFill>
                                        <w14:solidFill>
                                          <w14:schemeClr w14:val="bg1">
                                            <w14:alpha w14:val="59000"/>
                                            <w14:lumMod w14:val="85000"/>
                                          </w14:schemeClr>
                                        </w14:solidFill>
                                      </w14:textFill>
                                    </w:rPr>
                                    <w:t>C</w:t>
                                  </w:r>
                                  <w:r w:rsidR="00714DF7">
                                    <w:rPr>
                                      <w:rFonts w:ascii="Algerian" w:hAnsi="Algerian"/>
                                      <w:noProof/>
                                      <w:color w:val="FFFFFF" w:themeColor="background1"/>
                                      <w:sz w:val="500"/>
                                      <w:szCs w:val="500"/>
                                    </w:rPr>
                                    <w:drawing>
                                      <wp:inline distT="0" distB="0" distL="0" distR="0">
                                        <wp:extent cx="5486400" cy="3200400"/>
                                        <wp:effectExtent l="0" t="0" r="0" b="0"/>
                                        <wp:docPr id="293" name="4062994330_0d7e832ab1_m_d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3" name="4062994330_0d7e832ab1_m_d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1175" cy="228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lgerian" w:hAnsi="Algerian"/>
                                      <w:color w:val="D9D9D9" w:themeColor="background1" w:themeShade="D9"/>
                                      <w:sz w:val="500"/>
                                      <w:szCs w:val="500"/>
                                      <w14:textFill>
                                        <w14:solidFill>
                                          <w14:schemeClr w14:val="bg1">
                                            <w14:alpha w14:val="59000"/>
                                            <w14:lumMod w14:val="85000"/>
                                          </w14:schemeClr>
                                        </w14:solidFill>
                                      </w14:textFill>
                                    </w:rPr>
                                    <w:t>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BC97D" id="Text Box 2" o:spid="_x0000_s1029" type="#_x0000_t202" style="position:absolute;margin-left:-170.75pt;margin-top:13.45pt;width:478.25pt;height:348.75pt;rotation:-1239689fd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" filled="f" stroked="f">
                      <v:textbox>
                        <w:txbxContent>
                          <w:p w:rsidR="00153FDE" w:rsidRPr="00CE375B" w:rsidRDefault="00153FDE" w:rsidP="00153FDE">
                            <w:pPr>
                              <w:jc w:val="center"/>
                              <w:rPr>
                                <w:rFonts w:ascii="Algerian" w:hAnsi="Algerian"/>
                                <w:color w:val="D9D9D9" w:themeColor="background1" w:themeShade="D9"/>
                                <w:sz w:val="500"/>
                                <w:szCs w:val="500"/>
                                <w14:textFill>
                                  <w14:solidFill>
                                    <w14:schemeClr w14:val="bg1">
                                      <w14:alpha w14:val="59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E375B">
                              <w:rPr>
                                <w:rFonts w:ascii="Algerian" w:hAnsi="Algerian"/>
                                <w:color w:val="D9D9D9" w:themeColor="background1" w:themeShade="D9"/>
                                <w:sz w:val="500"/>
                                <w:szCs w:val="500"/>
                                <w14:textFill>
                                  <w14:solidFill>
                                    <w14:schemeClr w14:val="bg1">
                                      <w14:alpha w14:val="59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C</w:t>
                            </w:r>
                            <w:r w:rsidR="00714DF7">
                              <w:rPr>
                                <w:rFonts w:ascii="Algerian" w:hAnsi="Algerian"/>
                                <w:noProof/>
                                <w:color w:val="FFFFFF" w:themeColor="background1"/>
                                <w:sz w:val="500"/>
                                <w:szCs w:val="500"/>
                              </w:rPr>
                              <w:drawing>
                                <wp:inline distT="0" distB="0" distL="0" distR="0">
                                  <wp:extent cx="5486400" cy="3200400"/>
                                  <wp:effectExtent l="0" t="0" r="0" b="0"/>
                                  <wp:docPr id="293" name="4062994330_0d7e832ab1_m_d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4062994330_0d7e832ab1_m_d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117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gerian" w:hAnsi="Algerian"/>
                                <w:color w:val="D9D9D9" w:themeColor="background1" w:themeShade="D9"/>
                                <w:sz w:val="500"/>
                                <w:szCs w:val="500"/>
                                <w14:textFill>
                                  <w14:solidFill>
                                    <w14:schemeClr w14:val="bg1">
                                      <w14:alpha w14:val="59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10FF" w:themeColor="accent2" w:themeShade="BF"/>
                <w:sz w:val="13"/>
                <w:szCs w:val="13"/>
              </w:rPr>
            </w:pPr>
          </w:p>
          <w:p w:rsidR="001630FA" w:rsidRPr="008249B6" w:rsidRDefault="001630FA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CD6C06" w:rsidRPr="00CD6C06" w:rsidRDefault="00CD6C06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9" w:type="dxa"/>
          </w:tcPr>
          <w:p w:rsidR="007069E4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 xml:space="preserve"> </w: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Default="007D7890" w:rsidP="007900EE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025171" w:rsidRDefault="002D7666" w:rsidP="002D766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FF0000"/>
                <w:sz w:val="13"/>
                <w:szCs w:val="13"/>
              </w:rPr>
              <w:t>First AID/CPR</w:t>
            </w:r>
          </w:p>
          <w:p w:rsidR="002D7666" w:rsidRPr="002D7666" w:rsidRDefault="002D7666" w:rsidP="002D766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3"/>
                <w:szCs w:val="13"/>
              </w:rPr>
              <mc:AlternateContent>
                <mc:Choice Requires="wpg">
                  <w:drawing>
                    <wp:inline distT="0" distB="0" distL="0" distR="0">
                      <wp:extent cx="681486" cy="966159"/>
                      <wp:effectExtent l="0" t="0" r="4445" b="5715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1486" cy="966159"/>
                                <a:chOff x="0" y="0"/>
                                <a:chExt cx="913765" cy="1932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0" y="0"/>
                                  <a:ext cx="857885" cy="85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857885"/>
                                  <a:ext cx="913765" cy="1074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7666" w:rsidRPr="002D7666" w:rsidRDefault="00910B6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2" w:history="1">
                                      <w:r w:rsidR="002D7666" w:rsidRPr="002D766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D7666" w:rsidRPr="002D766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3" w:history="1">
                                      <w:r w:rsidR="002D7666" w:rsidRPr="002D766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30" style="width:53.65pt;height:76.1pt;mso-position-horizontal-relative:char;mso-position-vertical-relative:line" coordsize="9137,19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">
                      <v:shape id="Picture 3" o:spid="_x0000_s1031" type="#_x0000_t75" style="position:absolute;left:279;width:8579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">
                        <v:imagedata r:id="rId24" o:title=""/>
                      </v:shape>
                      <v:shape id="Text Box 5" o:spid="_x0000_s1032" type="#_x0000_t202" style="position:absolute;top:8578;width:9137;height:10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:rsidR="002D7666" w:rsidRPr="002D7666" w:rsidRDefault="002D76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Pr="002D766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D766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Pr="002D766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0" w:type="dxa"/>
          </w:tcPr>
          <w:p w:rsidR="00822E06" w:rsidRPr="00822E06" w:rsidRDefault="00822E06" w:rsidP="007900EE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7030A0"/>
                <w:szCs w:val="16"/>
              </w:rPr>
            </w:pPr>
          </w:p>
          <w:p w:rsidR="00C07BF3" w:rsidRPr="008249B6" w:rsidRDefault="00C07BF3" w:rsidP="00C07BF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7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CC"/>
                <w:sz w:val="15"/>
                <w:szCs w:val="15"/>
              </w:rPr>
            </w:pPr>
            <w:r w:rsidRPr="008249B6">
              <w:rPr>
                <w:rFonts w:ascii="Times New Roman" w:hAnsi="Times New Roman" w:cs="Times New Roman"/>
                <w:color w:val="3333CC"/>
                <w:sz w:val="15"/>
                <w:szCs w:val="15"/>
              </w:rPr>
              <w:t xml:space="preserve"> </w:t>
            </w:r>
          </w:p>
        </w:tc>
      </w:tr>
      <w:tr w:rsidR="007D7890" w:rsidRPr="008249B6" w:rsidTr="00A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5668BD" w:rsidP="007D7890">
            <w:pPr>
              <w:pStyle w:val="Dates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6</w:t>
            </w:r>
          </w:p>
        </w:tc>
        <w:tc>
          <w:tcPr>
            <w:tcW w:w="1799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070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979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00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11</w:t>
            </w:r>
          </w:p>
        </w:tc>
        <w:tc>
          <w:tcPr>
            <w:tcW w:w="1797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7D7890" w:rsidRPr="008249B6" w:rsidTr="00CD6C06">
        <w:trPr>
          <w:trHeight w:hRule="exact" w:val="1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  <w:color w:val="CFC300" w:themeColor="accent1" w:themeShade="BF"/>
              </w:rPr>
            </w:pPr>
          </w:p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5F1122" w:rsidRDefault="005F1122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5F1122" w:rsidRPr="008249B6" w:rsidRDefault="005F1122" w:rsidP="005F112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D21EDD" w:rsidRPr="008249B6" w:rsidRDefault="00D21EDD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8249B6" w:rsidRDefault="007D7890" w:rsidP="007D7890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0" w:type="dxa"/>
          </w:tcPr>
          <w:p w:rsidR="005F1122" w:rsidRDefault="005F1122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C63D98" w:rsidRPr="00C63D98" w:rsidRDefault="00C63D98" w:rsidP="002D766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D2FB" w:themeColor="text2" w:themeTint="99"/>
              </w:rPr>
            </w:pPr>
          </w:p>
        </w:tc>
        <w:tc>
          <w:tcPr>
            <w:tcW w:w="207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10FF" w:themeColor="accent2" w:themeShade="BF"/>
                <w:sz w:val="15"/>
                <w:szCs w:val="15"/>
              </w:rPr>
            </w:pPr>
          </w:p>
          <w:p w:rsidR="001630FA" w:rsidRPr="008249B6" w:rsidRDefault="001630FA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8249B6" w:rsidRDefault="007D7890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38FAD" w:themeColor="accent6" w:themeShade="BF"/>
                <w:sz w:val="14"/>
                <w:szCs w:val="14"/>
              </w:rPr>
            </w:pPr>
          </w:p>
        </w:tc>
        <w:tc>
          <w:tcPr>
            <w:tcW w:w="1979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B13749" w:rsidRPr="00B13749" w:rsidRDefault="00B13749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3"/>
                <w:szCs w:val="13"/>
              </w:rPr>
            </w:pPr>
          </w:p>
          <w:p w:rsidR="001E10F8" w:rsidRPr="001E10F8" w:rsidRDefault="001E10F8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80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CD6C06" w:rsidRDefault="00CD6C06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CD6C06" w:rsidRPr="005F1122" w:rsidRDefault="00CD6C06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7" w:type="dxa"/>
          </w:tcPr>
          <w:p w:rsidR="001630FA" w:rsidRPr="001630FA" w:rsidRDefault="001630FA" w:rsidP="002D7666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0FF12" w:themeColor="accent4" w:themeShade="BF"/>
              </w:rPr>
            </w:pPr>
          </w:p>
        </w:tc>
      </w:tr>
      <w:tr w:rsidR="007D7890" w:rsidRPr="008249B6" w:rsidTr="00A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5668BD" w:rsidP="007D7890">
            <w:pPr>
              <w:pStyle w:val="Dates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13</w:t>
            </w:r>
          </w:p>
        </w:tc>
        <w:tc>
          <w:tcPr>
            <w:tcW w:w="1799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980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070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979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800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18</w:t>
            </w:r>
          </w:p>
        </w:tc>
        <w:tc>
          <w:tcPr>
            <w:tcW w:w="1797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</w:tr>
      <w:tr w:rsidR="007D7890" w:rsidRPr="008249B6" w:rsidTr="00A3146B">
        <w:trPr>
          <w:trHeight w:hRule="exact" w:val="1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5F1122" w:rsidRDefault="005F1122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5F1122" w:rsidRDefault="005F1122" w:rsidP="005F112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5F1122" w:rsidRPr="008249B6" w:rsidRDefault="005F1122" w:rsidP="005F112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D21EDD" w:rsidRDefault="00D21EDD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2D7666" w:rsidRDefault="002D7666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0FF12" w:themeColor="accent4" w:themeShade="BF"/>
                <w:sz w:val="13"/>
                <w:szCs w:val="13"/>
              </w:rPr>
            </w:pPr>
          </w:p>
          <w:p w:rsidR="002D7666" w:rsidRPr="002D7666" w:rsidRDefault="002D7666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0FF12" w:themeColor="accent4" w:themeShade="BF"/>
                <w:sz w:val="13"/>
                <w:szCs w:val="13"/>
              </w:rPr>
            </w:pPr>
          </w:p>
          <w:p w:rsidR="007D7890" w:rsidRPr="008249B6" w:rsidRDefault="007D7890" w:rsidP="007D789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5050"/>
                <w:sz w:val="15"/>
                <w:szCs w:val="15"/>
              </w:rPr>
            </w:pPr>
          </w:p>
        </w:tc>
        <w:tc>
          <w:tcPr>
            <w:tcW w:w="1980" w:type="dxa"/>
          </w:tcPr>
          <w:p w:rsidR="005F1122" w:rsidRDefault="005F1122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Pr="00C07BF3" w:rsidRDefault="007D7890" w:rsidP="00C07BF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6F2D91" w:rsidRDefault="006F2D91" w:rsidP="007900EE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E40398" w:themeColor="accent5" w:themeShade="BF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6B6" w:themeColor="accent3" w:themeShade="80"/>
                <w:sz w:val="14"/>
                <w:szCs w:val="14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38FAD" w:themeColor="accent6" w:themeShade="BF"/>
                <w:sz w:val="14"/>
                <w:szCs w:val="14"/>
              </w:rPr>
            </w:pPr>
          </w:p>
          <w:p w:rsidR="007D7890" w:rsidRPr="008249B6" w:rsidRDefault="007D7890" w:rsidP="007D789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  <w:r w:rsidRPr="008249B6">
              <w:rPr>
                <w:rFonts w:ascii="Times New Roman" w:hAnsi="Times New Roman" w:cs="Times New Roman"/>
                <w:color w:val="038FAD" w:themeColor="accent6" w:themeShade="BF"/>
                <w:sz w:val="14"/>
                <w:szCs w:val="14"/>
              </w:rPr>
              <w:t xml:space="preserve"> </w:t>
            </w:r>
            <w:r w:rsidRPr="008249B6"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</w:p>
        </w:tc>
        <w:tc>
          <w:tcPr>
            <w:tcW w:w="1979" w:type="dxa"/>
          </w:tcPr>
          <w:p w:rsidR="007069E4" w:rsidRDefault="007069E4" w:rsidP="000C467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0C467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Default="007D7890" w:rsidP="000C467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5668BD" w:rsidRPr="0082573E" w:rsidRDefault="005668BD" w:rsidP="000C467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10FF12" w:themeColor="accent4" w:themeShade="BF"/>
                <w:sz w:val="13"/>
                <w:szCs w:val="13"/>
              </w:rPr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color w:val="10FF12" w:themeColor="accent4" w:themeShade="BF"/>
                <w:sz w:val="13"/>
                <w:szCs w:val="13"/>
              </w:rPr>
              <w:t>Years</w:t>
            </w:r>
            <w:proofErr w:type="spellEnd"/>
            <w:r>
              <w:rPr>
                <w:rFonts w:ascii="Times New Roman" w:hAnsi="Times New Roman" w:cs="Times New Roman"/>
                <w:color w:val="10FF12" w:themeColor="accent4" w:themeShade="BF"/>
                <w:sz w:val="13"/>
                <w:szCs w:val="13"/>
              </w:rPr>
              <w:t xml:space="preserve"> Spruce Up</w:t>
            </w:r>
          </w:p>
          <w:p w:rsidR="007D7890" w:rsidRPr="008249B6" w:rsidRDefault="005668BD" w:rsidP="002D7666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6BFF6D" w:themeColor="accent4"/>
                <w:sz w:val="13"/>
                <w:szCs w:val="13"/>
              </w:rPr>
              <mc:AlternateContent>
                <mc:Choice Requires="wpg">
                  <w:drawing>
                    <wp:inline distT="0" distB="0" distL="0" distR="0" wp14:anchorId="359A407D" wp14:editId="79A8C403">
                      <wp:extent cx="569344" cy="1130060"/>
                      <wp:effectExtent l="0" t="0" r="2540" b="0"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344" cy="1130060"/>
                                <a:chOff x="0" y="0"/>
                                <a:chExt cx="1005205" cy="1883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96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0" y="960120"/>
                                  <a:ext cx="1005205" cy="923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668BD" w:rsidRPr="002D7666" w:rsidRDefault="00910B62" w:rsidP="005668B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9" w:history="1">
                                      <w:r w:rsidR="005668BD" w:rsidRPr="002D766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668BD" w:rsidRPr="002D766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0" w:history="1">
                                      <w:r w:rsidR="005668BD" w:rsidRPr="002D766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A407D" id="Group 29" o:spid="_x0000_s1033" style="width:44.85pt;height:89pt;mso-position-horizontal-relative:char;mso-position-vertical-relative:line" coordsize="10052,18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">
                      <v:shape id="Picture 21" o:spid="_x0000_s1034" type="#_x0000_t75" style="position:absolute;width:10052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">
                        <v:imagedata r:id="rId31" o:title=""/>
                      </v:shape>
                      <v:shape id="Text Box 28" o:spid="_x0000_s1035" type="#_x0000_t202" style="position:absolute;top:9601;width:10052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  <v:textbox>
                          <w:txbxContent>
                            <w:p w:rsidR="005668BD" w:rsidRPr="002D7666" w:rsidRDefault="005668BD" w:rsidP="005668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Pr="002D766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D766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" w:history="1">
                                <w:r w:rsidRPr="002D766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0" w:type="dxa"/>
          </w:tcPr>
          <w:p w:rsidR="00025171" w:rsidRDefault="00025171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  <w:p w:rsidR="00025171" w:rsidRPr="00025171" w:rsidRDefault="00025171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797" w:type="dxa"/>
          </w:tcPr>
          <w:p w:rsidR="007D7890" w:rsidRPr="008249B6" w:rsidRDefault="007D7890" w:rsidP="007D7890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D7890" w:rsidRPr="008249B6" w:rsidTr="00A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5668BD" w:rsidP="007D7890">
            <w:pPr>
              <w:pStyle w:val="Dates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20</w:t>
            </w:r>
          </w:p>
        </w:tc>
        <w:tc>
          <w:tcPr>
            <w:tcW w:w="1799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980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070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979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800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797" w:type="dxa"/>
          </w:tcPr>
          <w:p w:rsidR="007D7890" w:rsidRPr="008249B6" w:rsidRDefault="005668BD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7D7890" w:rsidRPr="008249B6" w:rsidTr="007900EE">
        <w:trPr>
          <w:trHeight w:hRule="exact" w:val="1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5F1122" w:rsidRDefault="005F1122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2D7666" w:rsidRPr="008249B6" w:rsidRDefault="002D7666" w:rsidP="002D766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2D7666" w:rsidRPr="008249B6" w:rsidRDefault="002D7666" w:rsidP="002D766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8249B6" w:rsidRDefault="007D7890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2D7666" w:rsidRPr="008249B6" w:rsidRDefault="002D7666" w:rsidP="002D766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2D7666" w:rsidRDefault="002D7666" w:rsidP="002D766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1B6487" w:rsidRDefault="001B6487" w:rsidP="002D766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C3ABB" w:themeColor="accent5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FC3ABB" w:themeColor="accent5"/>
                <w:sz w:val="13"/>
                <w:szCs w:val="13"/>
              </w:rPr>
              <w:t>Angel Paws</w:t>
            </w:r>
          </w:p>
          <w:p w:rsidR="001B6487" w:rsidRPr="001B6487" w:rsidRDefault="001B6487" w:rsidP="002D766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C3ABB" w:themeColor="accent5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noProof/>
                <w:color w:val="FC3ABB" w:themeColor="accent5"/>
                <w:sz w:val="13"/>
                <w:szCs w:val="13"/>
              </w:rPr>
              <mc:AlternateContent>
                <mc:Choice Requires="wpg">
                  <w:drawing>
                    <wp:inline distT="0" distB="0" distL="0" distR="0">
                      <wp:extent cx="569343" cy="1285336"/>
                      <wp:effectExtent l="0" t="0" r="2540" b="0"/>
                      <wp:docPr id="165" name="Group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343" cy="1285336"/>
                                <a:chOff x="0" y="0"/>
                                <a:chExt cx="913765" cy="2006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Picture 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0"/>
                                  <a:ext cx="875665" cy="932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" name="Text Box 164"/>
                              <wps:cNvSpPr txBox="1"/>
                              <wps:spPr>
                                <a:xfrm>
                                  <a:off x="0" y="932180"/>
                                  <a:ext cx="913765" cy="1074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6487" w:rsidRPr="001B6487" w:rsidRDefault="00910B6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6" w:history="1">
                                      <w:r w:rsidR="001B6487" w:rsidRPr="001B648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1B6487" w:rsidRPr="001B648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7" w:history="1">
                                      <w:r w:rsidR="001B6487" w:rsidRPr="001B648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5" o:spid="_x0000_s1036" style="width:44.85pt;height:101.2pt;mso-position-horizontal-relative:char;mso-position-vertical-relative:line" coordsize="9137,20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">
                      <v:shape id="Picture 163" o:spid="_x0000_s1037" type="#_x0000_t75" style="position:absolute;left:190;width:8757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">
                        <v:imagedata r:id="rId38" o:title=""/>
                      </v:shape>
                      <v:shape id="Text Box 164" o:spid="_x0000_s1038" type="#_x0000_t202" style="position:absolute;top:9321;width:9137;height:10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yy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" stroked="f">
                        <v:textbox>
                          <w:txbxContent>
                            <w:p w:rsidR="001B6487" w:rsidRPr="001B6487" w:rsidRDefault="001B648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Pr="001B648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B648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0" w:history="1">
                                <w:r w:rsidRPr="001B648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D7890" w:rsidRPr="008249B6" w:rsidRDefault="007D7890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38FAD" w:themeColor="accent6" w:themeShade="BF"/>
                <w:sz w:val="14"/>
                <w:szCs w:val="14"/>
              </w:rPr>
            </w:pPr>
          </w:p>
          <w:p w:rsidR="007D7890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Default="005668BD" w:rsidP="00C63D9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14"/>
                <w:szCs w:val="14"/>
              </w:rPr>
              <w:t>Safe Staff Food Handlers</w:t>
            </w:r>
          </w:p>
          <w:p w:rsidR="005E7654" w:rsidRDefault="005E7654" w:rsidP="00C63D9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131445</wp:posOffset>
                      </wp:positionV>
                      <wp:extent cx="1155700" cy="844550"/>
                      <wp:effectExtent l="0" t="0" r="6350" b="0"/>
                      <wp:wrapSquare wrapText="bothSides"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700" cy="844550"/>
                                <a:chOff x="0" y="0"/>
                                <a:chExt cx="1148080" cy="1704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8080" cy="932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8" name="Text Box 288"/>
                              <wps:cNvSpPr txBox="1"/>
                              <wps:spPr>
                                <a:xfrm>
                                  <a:off x="0" y="932180"/>
                                  <a:ext cx="1148080" cy="77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668BD" w:rsidRPr="005668BD" w:rsidRDefault="00910B6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3" w:history="1">
                                      <w:r w:rsidR="005668BD" w:rsidRPr="005668B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668BD" w:rsidRPr="005668B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4" w:history="1">
                                      <w:r w:rsidR="005668BD" w:rsidRPr="005668B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9" o:spid="_x0000_s1039" style="position:absolute;left:0;text-align:left;margin-left:-4.6pt;margin-top:10.35pt;width:91pt;height:66.5pt;z-index:251689984;mso-position-horizontal-relative:text;mso-position-vertical-relative:text" coordsize="11480,17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">
                      <v:shape id="Picture 31" o:spid="_x0000_s1040" type="#_x0000_t75" style="position:absolute;width:11480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">
                        <v:imagedata r:id="rId45" o:title=""/>
                      </v:shape>
                      <v:shape id="Text Box 288" o:spid="_x0000_s1041" type="#_x0000_t202" style="position:absolute;top:9321;width:11480;height:7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Ex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W04&#10;E46AXH8BAAD//wMAUEsBAi0AFAAGAAgAAAAhANvh9svuAAAAhQEAABMAAAAAAAAAAAAAAAAAAAAA&#10;AFtDb250ZW50X1R5cGVzXS54bWxQSwECLQAUAAYACAAAACEAWvQsW78AAAAVAQAACwAAAAAAAAAA&#10;AAAAAAAfAQAAX3JlbHMvLnJlbHNQSwECLQAUAAYACAAAACEABxwhMb0AAADcAAAADwAAAAAAAAAA&#10;AAAAAAAHAgAAZHJzL2Rvd25yZXYueG1sUEsFBgAAAAADAAMAtwAAAPECAAAAAA==&#10;" stroked="f">
                        <v:textbox>
                          <w:txbxContent>
                            <w:p w:rsidR="005668BD" w:rsidRPr="005668BD" w:rsidRDefault="005668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6" w:history="1">
                                <w:r w:rsidRPr="005668B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668B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7" w:history="1">
                                <w:r w:rsidRPr="005668B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7030A0"/>
                <w:sz w:val="14"/>
                <w:szCs w:val="14"/>
              </w:rPr>
              <w:t>Pro Bowl Events</w:t>
            </w:r>
          </w:p>
          <w:p w:rsidR="005E7654" w:rsidRPr="005E7654" w:rsidRDefault="005E7654" w:rsidP="00C63D9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14"/>
                <w:szCs w:val="14"/>
              </w:rPr>
            </w:pPr>
          </w:p>
          <w:p w:rsidR="005668BD" w:rsidRPr="005668BD" w:rsidRDefault="005E7654" w:rsidP="00C63D9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</w:rPr>
              <mc:AlternateContent>
                <mc:Choice Requires="wpg">
                  <w:drawing>
                    <wp:inline distT="0" distB="0" distL="0" distR="0">
                      <wp:extent cx="958215" cy="1855470"/>
                      <wp:effectExtent l="0" t="0" r="0" b="0"/>
                      <wp:docPr id="319" name="Group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8215" cy="1855470"/>
                                <a:chOff x="0" y="0"/>
                                <a:chExt cx="958215" cy="1855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7" name="Picture 3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8215" cy="932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" name="Text Box 318"/>
                              <wps:cNvSpPr txBox="1"/>
                              <wps:spPr>
                                <a:xfrm>
                                  <a:off x="0" y="932180"/>
                                  <a:ext cx="958215" cy="923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7654" w:rsidRPr="005E7654" w:rsidRDefault="00910B6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0" w:history="1">
                                      <w:r w:rsidR="005E7654" w:rsidRPr="005E765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E7654" w:rsidRPr="005E765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1" w:history="1">
                                      <w:r w:rsidR="005E7654" w:rsidRPr="005E765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9" o:spid="_x0000_s1042" style="width:75.45pt;height:146.1pt;mso-position-horizontal-relative:char;mso-position-vertical-relative:line" coordsize="9582,18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">
                      <v:shape id="Picture 317" o:spid="_x0000_s1043" type="#_x0000_t75" style="position:absolute;width:9582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">
                        <v:imagedata r:id="rId52" o:title=""/>
                      </v:shape>
                      <v:shape id="Text Box 318" o:spid="_x0000_s1044" type="#_x0000_t202" style="position:absolute;top:9321;width:9582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" stroked="f">
                        <v:textbox style="mso-fit-shape-to-text:t">
                          <w:txbxContent>
                            <w:p w:rsidR="005E7654" w:rsidRPr="005E7654" w:rsidRDefault="005E76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3" w:history="1">
                                <w:r w:rsidRPr="005E765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E765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4" w:history="1">
                                <w:r w:rsidRPr="005E765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79" w:type="dxa"/>
          </w:tcPr>
          <w:p w:rsidR="007D7890" w:rsidRPr="008249B6" w:rsidRDefault="007D7890" w:rsidP="007D789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5E7654" w:rsidRDefault="005E7654" w:rsidP="005E76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7030A0"/>
                <w:sz w:val="14"/>
                <w:szCs w:val="14"/>
              </w:rPr>
              <w:t>Pro Bowl Events</w:t>
            </w:r>
          </w:p>
          <w:p w:rsidR="005E7654" w:rsidRPr="005E7654" w:rsidRDefault="005E7654" w:rsidP="005E76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14"/>
                <w:szCs w:val="14"/>
              </w:rPr>
              <mc:AlternateContent>
                <mc:Choice Requires="wpg">
                  <w:drawing>
                    <wp:inline distT="0" distB="0" distL="0" distR="0">
                      <wp:extent cx="905774" cy="1043796"/>
                      <wp:effectExtent l="0" t="0" r="8890" b="4445"/>
                      <wp:docPr id="162" name="Group 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774" cy="1043796"/>
                                <a:chOff x="0" y="0"/>
                                <a:chExt cx="958850" cy="1855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Picture 1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8850" cy="932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" name="Text Box 161"/>
                              <wps:cNvSpPr txBox="1"/>
                              <wps:spPr>
                                <a:xfrm>
                                  <a:off x="0" y="932180"/>
                                  <a:ext cx="958850" cy="923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7654" w:rsidRPr="005E7654" w:rsidRDefault="00910B6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6" w:history="1">
                                      <w:r w:rsidR="005E7654" w:rsidRPr="005E765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E7654" w:rsidRPr="005E765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7" w:history="1">
                                      <w:r w:rsidR="005E7654" w:rsidRPr="005E765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2" o:spid="_x0000_s1045" style="width:71.3pt;height:82.2pt;mso-position-horizontal-relative:char;mso-position-vertical-relative:line" coordsize="9588,18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">
                      <v:shape id="Picture 160" o:spid="_x0000_s1046" type="#_x0000_t75" style="position:absolute;width:9588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">
                        <v:imagedata r:id="rId58" o:title=""/>
                      </v:shape>
                      <v:shape id="Text Box 161" o:spid="_x0000_s1047" type="#_x0000_t202" style="position:absolute;top:9321;width:9588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8q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" stroked="f">
                        <v:textbox>
                          <w:txbxContent>
                            <w:p w:rsidR="005E7654" w:rsidRPr="005E7654" w:rsidRDefault="005E76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9" w:history="1">
                                <w:r w:rsidRPr="005E765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E765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0" w:history="1">
                                <w:r w:rsidRPr="005E765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8B446B" w:rsidRPr="008249B6" w:rsidRDefault="008B446B" w:rsidP="00C63D9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7" w:type="dxa"/>
          </w:tcPr>
          <w:p w:rsidR="007D7890" w:rsidRPr="008249B6" w:rsidRDefault="007D7890" w:rsidP="007D7890">
            <w:pPr>
              <w:pStyle w:val="Calendar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7D7890" w:rsidRPr="008249B6" w:rsidTr="00A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5668BD" w:rsidP="007D7890">
            <w:pPr>
              <w:pStyle w:val="Calendar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799" w:type="dxa"/>
          </w:tcPr>
          <w:p w:rsidR="007D7890" w:rsidRPr="008249B6" w:rsidRDefault="005668BD" w:rsidP="007D789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980" w:type="dxa"/>
          </w:tcPr>
          <w:p w:rsidR="007D7890" w:rsidRPr="008249B6" w:rsidRDefault="005668BD" w:rsidP="007D789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070" w:type="dxa"/>
          </w:tcPr>
          <w:p w:rsidR="007D7890" w:rsidRPr="008249B6" w:rsidRDefault="005668BD" w:rsidP="007D789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979" w:type="dxa"/>
          </w:tcPr>
          <w:p w:rsidR="007D7890" w:rsidRPr="008249B6" w:rsidRDefault="005668BD" w:rsidP="007D789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800" w:type="dxa"/>
          </w:tcPr>
          <w:p w:rsidR="007D7890" w:rsidRPr="008249B6" w:rsidRDefault="007D7890" w:rsidP="007D789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7" w:type="dxa"/>
          </w:tcPr>
          <w:p w:rsidR="007D7890" w:rsidRPr="008249B6" w:rsidRDefault="007D7890" w:rsidP="007D7890">
            <w:pPr>
              <w:pStyle w:val="Calendar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D7890" w:rsidRPr="008249B6" w:rsidTr="007900EE">
        <w:trPr>
          <w:trHeight w:hRule="exact" w:val="1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Default="00333926" w:rsidP="007D7890">
            <w:pPr>
              <w:pStyle w:val="CalendarText"/>
              <w:jc w:val="center"/>
              <w:rPr>
                <w:rFonts w:ascii="Times New Roman" w:hAnsi="Times New Roman" w:cs="Times New Roman"/>
                <w:color w:val="FF3300"/>
              </w:rPr>
            </w:pPr>
            <w:proofErr w:type="spellStart"/>
            <w:r>
              <w:rPr>
                <w:rFonts w:ascii="Times New Roman" w:hAnsi="Times New Roman" w:cs="Times New Roman"/>
                <w:color w:val="FF3300"/>
              </w:rPr>
              <w:t>Cirtrus</w:t>
            </w:r>
            <w:proofErr w:type="spellEnd"/>
            <w:r w:rsidRPr="00333926">
              <w:rPr>
                <w:rFonts w:ascii="Times New Roman" w:hAnsi="Times New Roman" w:cs="Times New Roman"/>
                <w:color w:val="FF3300"/>
              </w:rPr>
              <w:t xml:space="preserve"> Bowl</w:t>
            </w:r>
          </w:p>
          <w:p w:rsidR="00333926" w:rsidRPr="00333926" w:rsidRDefault="00333926" w:rsidP="007D7890">
            <w:pPr>
              <w:pStyle w:val="CalendarText"/>
              <w:jc w:val="center"/>
              <w:rPr>
                <w:rFonts w:ascii="Times New Roman" w:hAnsi="Times New Roman" w:cs="Times New Roman"/>
                <w:color w:val="FF3300"/>
              </w:rPr>
            </w:pPr>
            <w:r>
              <w:rPr>
                <w:rFonts w:ascii="Times New Roman" w:hAnsi="Times New Roman" w:cs="Times New Roman"/>
                <w:noProof/>
                <w:color w:val="FF3300"/>
              </w:rPr>
              <mc:AlternateContent>
                <mc:Choice Requires="wpg">
                  <w:drawing>
                    <wp:inline distT="0" distB="0" distL="0" distR="0">
                      <wp:extent cx="698740" cy="1265723"/>
                      <wp:effectExtent l="0" t="0" r="6350" b="0"/>
                      <wp:docPr id="316" name="Group 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740" cy="1265723"/>
                                <a:chOff x="0" y="0"/>
                                <a:chExt cx="913765" cy="1645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Picture 3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515" y="0"/>
                                  <a:ext cx="546735" cy="570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5" name="Text Box 315"/>
                              <wps:cNvSpPr txBox="1"/>
                              <wps:spPr>
                                <a:xfrm>
                                  <a:off x="0" y="570865"/>
                                  <a:ext cx="913765" cy="1074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33926" w:rsidRPr="00333926" w:rsidRDefault="00910B6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3" w:history="1">
                                      <w:r w:rsidR="00333926" w:rsidRPr="0033392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33926" w:rsidRPr="0033392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4" w:history="1">
                                      <w:r w:rsidR="00333926" w:rsidRPr="0033392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6" o:spid="_x0000_s1048" style="width:55pt;height:99.65pt;mso-position-horizontal-relative:char;mso-position-vertical-relative:line" coordsize="9137,16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">
                      <v:shape id="Picture 314" o:spid="_x0000_s1049" type="#_x0000_t75" style="position:absolute;left:1835;width:5467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">
                        <v:imagedata r:id="rId65" o:title=""/>
                      </v:shape>
                      <v:shape id="Text Box 315" o:spid="_x0000_s1050" type="#_x0000_t202" style="position:absolute;top:5708;width:9137;height:10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S1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6nsHrTDgCcvMHAAD//wMAUEsBAi0AFAAGAAgAAAAhANvh9svuAAAAhQEAABMAAAAAAAAAAAAA&#10;AAAAAAAAAFtDb250ZW50X1R5cGVzXS54bWxQSwECLQAUAAYACAAAACEAWvQsW78AAAAVAQAACwAA&#10;AAAAAAAAAAAAAAAfAQAAX3JlbHMvLnJlbHNQSwECLQAUAAYACAAAACEAd/YUtcMAAADcAAAADwAA&#10;AAAAAAAAAAAAAAAHAgAAZHJzL2Rvd25yZXYueG1sUEsFBgAAAAADAAMAtwAAAPcCAAAAAA==&#10;" stroked="f">
                        <v:textbox>
                          <w:txbxContent>
                            <w:p w:rsidR="00333926" w:rsidRPr="00333926" w:rsidRDefault="003339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6" w:history="1">
                                <w:r w:rsidRPr="003339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3392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7" w:history="1">
                                <w:r w:rsidRPr="003339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9" w:type="dxa"/>
          </w:tcPr>
          <w:p w:rsidR="001E10F8" w:rsidRPr="008249B6" w:rsidRDefault="001E10F8" w:rsidP="001E10F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1E10F8" w:rsidRPr="008249B6" w:rsidRDefault="001E10F8" w:rsidP="001E10F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706B58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10FF" w:themeColor="accent2" w:themeShade="BF"/>
                <w:sz w:val="18"/>
                <w:szCs w:val="18"/>
              </w:rPr>
            </w:pPr>
          </w:p>
        </w:tc>
        <w:tc>
          <w:tcPr>
            <w:tcW w:w="1980" w:type="dxa"/>
          </w:tcPr>
          <w:p w:rsidR="005668BD" w:rsidRPr="008249B6" w:rsidRDefault="005668BD" w:rsidP="005668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5668BD" w:rsidRPr="008249B6" w:rsidRDefault="005668BD" w:rsidP="005668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1E10F8" w:rsidRDefault="005668BD" w:rsidP="001E10F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3596B" w:themeColor="background2" w:themeShade="4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3596B" w:themeColor="background2" w:themeShade="40"/>
                <w:sz w:val="13"/>
                <w:szCs w:val="13"/>
              </w:rPr>
              <w:t>January Birthdays</w:t>
            </w:r>
          </w:p>
          <w:p w:rsidR="00333926" w:rsidRPr="005668BD" w:rsidRDefault="00333926" w:rsidP="001E10F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3596B" w:themeColor="background2" w:themeShade="4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noProof/>
                <w:color w:val="BDF2FD" w:themeColor="background2"/>
                <w:sz w:val="13"/>
                <w:szCs w:val="13"/>
              </w:rPr>
              <mc:AlternateContent>
                <mc:Choice Requires="wpg">
                  <w:drawing>
                    <wp:inline distT="0" distB="0" distL="0" distR="0">
                      <wp:extent cx="724619" cy="1086928"/>
                      <wp:effectExtent l="0" t="0" r="0" b="0"/>
                      <wp:docPr id="292" name="Group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619" cy="1086928"/>
                                <a:chOff x="0" y="0"/>
                                <a:chExt cx="913765" cy="1869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Picture 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715" y="0"/>
                                  <a:ext cx="648335" cy="795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1" name="Text Box 291"/>
                              <wps:cNvSpPr txBox="1"/>
                              <wps:spPr>
                                <a:xfrm>
                                  <a:off x="0" y="795020"/>
                                  <a:ext cx="913765" cy="1074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33926" w:rsidRPr="00333926" w:rsidRDefault="00910B6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0" w:history="1">
                                      <w:r w:rsidR="00333926" w:rsidRPr="0033392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33926" w:rsidRPr="0033392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1" w:history="1">
                                      <w:r w:rsidR="00333926" w:rsidRPr="0033392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" o:spid="_x0000_s1051" style="width:57.05pt;height:85.6pt;mso-position-horizontal-relative:char;mso-position-vertical-relative:line" coordsize="9137,18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">
                      <v:shape id="Picture 290" o:spid="_x0000_s1052" type="#_x0000_t75" style="position:absolute;left:1327;width:6483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">
                        <v:imagedata r:id="rId72" o:title=""/>
                      </v:shape>
                      <v:shape id="Text Box 291" o:spid="_x0000_s1053" type="#_x0000_t202" style="position:absolute;top:7950;width:9137;height:10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x5x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" stroked="f">
                        <v:textbox>
                          <w:txbxContent>
                            <w:p w:rsidR="00333926" w:rsidRPr="00333926" w:rsidRDefault="003339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3" w:history="1">
                                <w:r w:rsidRPr="003339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3392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4" w:history="1">
                                <w:r w:rsidRPr="003339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0" w:type="dxa"/>
          </w:tcPr>
          <w:p w:rsidR="00C63D98" w:rsidRPr="008249B6" w:rsidRDefault="00C63D98" w:rsidP="00C63D9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7D7890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  <w:p w:rsidR="00A162E5" w:rsidRPr="00A162E5" w:rsidRDefault="00A162E5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</w:tc>
        <w:tc>
          <w:tcPr>
            <w:tcW w:w="1979" w:type="dxa"/>
          </w:tcPr>
          <w:p w:rsidR="00C63D98" w:rsidRPr="00C63D98" w:rsidRDefault="00C63D98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502" w:themeColor="accent4" w:themeShade="80"/>
                <w:sz w:val="18"/>
                <w:szCs w:val="18"/>
              </w:rPr>
            </w:pPr>
          </w:p>
        </w:tc>
        <w:tc>
          <w:tcPr>
            <w:tcW w:w="180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7" w:type="dxa"/>
          </w:tcPr>
          <w:p w:rsidR="007D7890" w:rsidRPr="008249B6" w:rsidRDefault="007D7890" w:rsidP="007D7890">
            <w:pPr>
              <w:pStyle w:val="Calendar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007B02" w:rsidRPr="00061E14" w:rsidRDefault="003E5345" w:rsidP="003E5345">
      <w:pPr>
        <w:pStyle w:val="MonthandYear"/>
        <w:tabs>
          <w:tab w:val="left" w:pos="6360"/>
          <w:tab w:val="right" w:pos="14400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069E4" w:rsidRPr="00061E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0" allowOverlap="1" wp14:anchorId="57D3C458" wp14:editId="7220418D">
            <wp:simplePos x="0" y="0"/>
            <wp:positionH relativeFrom="page">
              <wp:posOffset>2887980</wp:posOffset>
            </wp:positionH>
            <wp:positionV relativeFrom="page">
              <wp:posOffset>647700</wp:posOffset>
            </wp:positionV>
            <wp:extent cx="6812280" cy="310515"/>
            <wp:effectExtent l="0" t="0" r="7620" b="0"/>
            <wp:wrapNone/>
            <wp:docPr id="10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12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-665480</wp:posOffset>
                </wp:positionV>
                <wp:extent cx="2278380" cy="1325880"/>
                <wp:effectExtent l="0" t="0" r="7620" b="762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3D8" w:rsidRPr="001903D8" w:rsidRDefault="0055103E" w:rsidP="001903D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mallCaps/>
                                <w:color w:val="006600"/>
                                <w:sz w:val="20"/>
                                <w:szCs w:val="20"/>
                              </w:rPr>
                            </w:pPr>
                            <w:r w:rsidRPr="0055103E">
                              <w:rPr>
                                <w:noProof/>
                              </w:rPr>
                              <w:drawing>
                                <wp:inline distT="0" distB="0" distL="0" distR="0" wp14:anchorId="42168336" wp14:editId="6E6C721F">
                                  <wp:extent cx="1384433" cy="891540"/>
                                  <wp:effectExtent l="190500" t="190500" r="196850" b="19431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duotone>
                                              <a:prstClr val="black"/>
                                              <a:schemeClr val="tx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137" cy="893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54" type="#_x0000_t202" style="position:absolute;left:0;text-align:left;margin-left:-62.4pt;margin-top:-52.4pt;width:179.4pt;height:10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" filled="f" stroked="f" strokeweight=".5pt">
                <v:textbox inset="3.6pt,7.2pt,0,0">
                  <w:txbxContent>
                    <w:p w:rsidR="001903D8" w:rsidRPr="001903D8" w:rsidRDefault="0055103E" w:rsidP="001903D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smallCaps/>
                          <w:color w:val="006600"/>
                          <w:sz w:val="20"/>
                          <w:szCs w:val="20"/>
                        </w:rPr>
                      </w:pPr>
                      <w:r w:rsidRPr="0055103E">
                        <w:rPr>
                          <w:noProof/>
                        </w:rPr>
                        <w:drawing>
                          <wp:inline distT="0" distB="0" distL="0" distR="0" wp14:anchorId="42168336" wp14:editId="6E6C721F">
                            <wp:extent cx="1384433" cy="891540"/>
                            <wp:effectExtent l="190500" t="190500" r="196850" b="19431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8">
                                      <a:duotone>
                                        <a:prstClr val="black"/>
                                        <a:schemeClr val="tx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137" cy="8939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3904" w:rsidRPr="00061E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0" allowOverlap="1" wp14:anchorId="2AAC1F67" wp14:editId="283D6EE3">
            <wp:simplePos x="0" y="0"/>
            <wp:positionH relativeFrom="page">
              <wp:posOffset>6793230</wp:posOffset>
            </wp:positionH>
            <wp:positionV relativeFrom="margin">
              <wp:align>top</wp:align>
            </wp:positionV>
            <wp:extent cx="2972318" cy="518902"/>
            <wp:effectExtent l="0" t="0" r="0" b="0"/>
            <wp:wrapNone/>
            <wp:docPr id="4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18" cy="51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C95">
        <w:rPr>
          <w:rFonts w:ascii="Times New Roman" w:hAnsi="Times New Roman" w:cs="Times New Roman"/>
        </w:rPr>
        <w:t xml:space="preserve"> C9</w:t>
      </w:r>
      <w:r w:rsidR="00943B85" w:rsidRPr="00061E14">
        <w:rPr>
          <w:rFonts w:ascii="Times New Roman" w:hAnsi="Times New Roman" w:cs="Times New Roman"/>
        </w:rPr>
        <w:t xml:space="preserve"> </w:t>
      </w:r>
      <w:r w:rsidR="002D7666">
        <w:rPr>
          <w:rFonts w:ascii="Times New Roman" w:hAnsi="Times New Roman" w:cs="Times New Roman"/>
        </w:rPr>
        <w:t>January 2019</w:t>
      </w:r>
      <w:r w:rsidR="00943B85" w:rsidRPr="006A4FC4">
        <w:rPr>
          <w:rFonts w:ascii="Times New Roman" w:hAnsi="Times New Roman" w:cs="Times New Roman"/>
          <w:i/>
        </w:rPr>
        <w:t xml:space="preserve"> EVENTS</w:t>
      </w:r>
    </w:p>
    <w:p w:rsidR="003E228D" w:rsidRPr="00061E14" w:rsidRDefault="007069E4">
      <w:pPr>
        <w:pStyle w:val="NoSpacing"/>
        <w:rPr>
          <w:rFonts w:ascii="Times New Roman" w:hAnsi="Times New Roman" w:cs="Times New Roman"/>
        </w:rPr>
      </w:pPr>
      <w:r w:rsidRPr="00061E1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91440" simplePos="0" relativeHeight="251661312" behindDoc="0" locked="0" layoutInCell="0" allowOverlap="1" wp14:anchorId="5A7FB967" wp14:editId="70F895EF">
                <wp:simplePos x="0" y="0"/>
                <wp:positionH relativeFrom="margin">
                  <wp:posOffset>-249373</wp:posOffset>
                </wp:positionH>
                <wp:positionV relativeFrom="page">
                  <wp:posOffset>1334770</wp:posOffset>
                </wp:positionV>
                <wp:extent cx="1946275" cy="6858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685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20E" w:rsidRPr="00F10B5F" w:rsidRDefault="005F1122" w:rsidP="00B3420E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GED Life Skills</w:t>
                            </w:r>
                          </w:p>
                          <w:p w:rsidR="00B3420E" w:rsidRPr="00F10B5F" w:rsidRDefault="00B3420E" w:rsidP="00B3420E">
                            <w:pPr>
                              <w:spacing w:before="0" w:after="0"/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</w:pPr>
                            <w:r w:rsidRPr="00F10B5F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Eckerd Connects Project Bridge Central</w:t>
                            </w:r>
                          </w:p>
                          <w:p w:rsidR="000A0EA5" w:rsidRDefault="005F1122" w:rsidP="00B3420E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Monday,</w:t>
                            </w:r>
                            <w:r w:rsidRPr="00D21EDD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420E" w:rsidRPr="00F10B5F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Tuesday</w:t>
                            </w:r>
                            <w:r w:rsidR="000602B0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B3420E" w:rsidRPr="00F10B5F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Thursday</w:t>
                            </w:r>
                            <w:r w:rsidR="00D21EDD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D21EDD" w:rsidRDefault="000602B0" w:rsidP="00B3420E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10:30</w:t>
                            </w:r>
                            <w:r w:rsidR="005F1122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 xml:space="preserve"> to </w:t>
                            </w:r>
                            <w:r w:rsidR="005F1122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1</w:t>
                            </w:r>
                            <w:r w:rsidR="000A0EA5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2:30</w:t>
                            </w:r>
                            <w:r w:rsidR="00B3420E" w:rsidRPr="00F10B5F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pm</w:t>
                            </w:r>
                            <w:r w:rsidR="00D21EDD" w:rsidRPr="00D21EDD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3B4D12" w:rsidRPr="00F10B5F" w:rsidRDefault="003B4D12" w:rsidP="003B4D1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color w:val="FFC000"/>
                                <w:sz w:val="14"/>
                                <w:szCs w:val="14"/>
                              </w:rPr>
                            </w:pPr>
                          </w:p>
                          <w:p w:rsidR="00005D85" w:rsidRPr="005F1122" w:rsidRDefault="00A3146B" w:rsidP="00005D85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EMPLOY</w:t>
                            </w:r>
                            <w:r w:rsidR="005F1122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ABILITY </w:t>
                            </w:r>
                            <w:r w:rsidR="00B3420E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Life Skills</w:t>
                            </w:r>
                          </w:p>
                          <w:p w:rsidR="00096F89" w:rsidRPr="005F1122" w:rsidRDefault="005F1122" w:rsidP="00005D85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Tuesday </w:t>
                            </w:r>
                            <w:r w:rsidR="00005D85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&amp; Thursday</w:t>
                            </w:r>
                            <w:r w:rsidR="006760E3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420E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B3420E" w:rsidRPr="005F1122" w:rsidRDefault="005F1122" w:rsidP="000602B0">
                            <w:pPr>
                              <w:spacing w:before="0"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10am to 12:30p</w:t>
                            </w:r>
                            <w:r w:rsidR="000F3904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 -  </w:t>
                            </w:r>
                            <w:r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1pm to 3</w:t>
                            </w:r>
                            <w:r w:rsidR="000602B0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pm </w:t>
                            </w:r>
                          </w:p>
                          <w:p w:rsidR="005F1122" w:rsidRPr="005F1122" w:rsidRDefault="005F1122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Monday, Wednesday </w:t>
                            </w:r>
                          </w:p>
                          <w:p w:rsidR="005F1122" w:rsidRDefault="005F1122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3pm &amp; 5pm</w:t>
                            </w: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  <w:t>First Aid/CPR</w:t>
                            </w: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1/3/19    </w:t>
                            </w: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  <w:t>10AM-2PM</w:t>
                            </w: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  <w:t>New Year’s Spruce Up</w:t>
                            </w: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  <w:t>1/17/19</w:t>
                            </w: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  <w:t>12:30-3:30PM</w:t>
                            </w: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</w:pPr>
                          </w:p>
                          <w:p w:rsidR="005668BD" w:rsidRDefault="005668BD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  <w:t>Safe Staff Training</w:t>
                            </w:r>
                          </w:p>
                          <w:p w:rsidR="005668BD" w:rsidRDefault="005668BD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5668BD" w:rsidRDefault="005668BD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  <w:t>1/23/19</w:t>
                            </w:r>
                          </w:p>
                          <w:p w:rsidR="005668BD" w:rsidRDefault="005668BD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  <w:t>1</w:t>
                            </w:r>
                            <w:r w:rsidRPr="005668BD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  <w:t xml:space="preserve"> session: 10:30AM-2PM</w:t>
                            </w:r>
                          </w:p>
                          <w:p w:rsidR="005668BD" w:rsidRDefault="005668BD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  <w:t>2</w:t>
                            </w:r>
                            <w:r w:rsidRPr="005668BD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  <w:t xml:space="preserve"> session: 2.30-5PM</w:t>
                            </w:r>
                          </w:p>
                          <w:p w:rsidR="001B6487" w:rsidRDefault="001B6487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</w:p>
                          <w:p w:rsidR="001B6487" w:rsidRDefault="001B6487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C3ABB" w:themeColor="accent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C3ABB" w:themeColor="accent5"/>
                                <w:sz w:val="14"/>
                                <w:szCs w:val="14"/>
                              </w:rPr>
                              <w:t>Angel Paws</w:t>
                            </w:r>
                          </w:p>
                          <w:p w:rsidR="001B6487" w:rsidRDefault="001B6487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C3ABB" w:themeColor="accent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C3ABB" w:themeColor="accent5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1B6487" w:rsidRDefault="001B6487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C3ABB" w:themeColor="accent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C3ABB" w:themeColor="accent5"/>
                                <w:sz w:val="14"/>
                                <w:szCs w:val="14"/>
                              </w:rPr>
                              <w:t>1/22/19</w:t>
                            </w:r>
                          </w:p>
                          <w:p w:rsidR="001B6487" w:rsidRPr="001B6487" w:rsidRDefault="001B6487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C3ABB" w:themeColor="accent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C3ABB" w:themeColor="accent5"/>
                                <w:sz w:val="14"/>
                                <w:szCs w:val="14"/>
                              </w:rPr>
                              <w:t>10:30AM-12:30PM</w:t>
                            </w:r>
                          </w:p>
                          <w:p w:rsidR="005668BD" w:rsidRDefault="005668BD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</w:p>
                          <w:p w:rsidR="005668BD" w:rsidRDefault="005668BD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  <w:t>January Birthdays</w:t>
                            </w:r>
                          </w:p>
                          <w:p w:rsidR="005668BD" w:rsidRDefault="005668BD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5668BD" w:rsidRDefault="0033392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  <w:t>1/29/19</w:t>
                            </w:r>
                          </w:p>
                          <w:p w:rsidR="00333926" w:rsidRPr="005668BD" w:rsidRDefault="0033392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2D7666" w:rsidRDefault="002D766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2D7666" w:rsidRDefault="0033392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14"/>
                                <w:szCs w:val="14"/>
                              </w:rPr>
                              <w:t>Pro Bowl</w:t>
                            </w:r>
                          </w:p>
                          <w:p w:rsidR="00333926" w:rsidRDefault="0033392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14"/>
                                <w:szCs w:val="14"/>
                              </w:rPr>
                              <w:t>Camping World Stadium</w:t>
                            </w:r>
                          </w:p>
                          <w:p w:rsidR="00333926" w:rsidRDefault="0033392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14"/>
                                <w:szCs w:val="14"/>
                              </w:rPr>
                              <w:t>1/27/19</w:t>
                            </w:r>
                          </w:p>
                          <w:p w:rsidR="00333926" w:rsidRDefault="0033392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14"/>
                                <w:szCs w:val="14"/>
                              </w:rPr>
                              <w:t>3PM</w:t>
                            </w:r>
                          </w:p>
                          <w:p w:rsidR="00333926" w:rsidRDefault="00333926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14"/>
                                <w:szCs w:val="14"/>
                              </w:rPr>
                            </w:pPr>
                          </w:p>
                          <w:p w:rsidR="008B446B" w:rsidRDefault="005E7654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  <w:t>Pro Bowl Events</w:t>
                            </w:r>
                          </w:p>
                          <w:p w:rsidR="000518B5" w:rsidRDefault="000518B5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  <w:t>ESPN Wide World of Sports</w:t>
                            </w:r>
                          </w:p>
                          <w:p w:rsidR="000518B5" w:rsidRDefault="000518B5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5E7654" w:rsidRDefault="000518B5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  <w:t>Wednesday – Skills Showdown</w:t>
                            </w:r>
                          </w:p>
                          <w:p w:rsidR="000518B5" w:rsidRDefault="000518B5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  <w:t>1/23/19</w:t>
                            </w:r>
                          </w:p>
                          <w:p w:rsidR="000518B5" w:rsidRDefault="000518B5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  <w:t>1-4PM</w:t>
                            </w:r>
                          </w:p>
                          <w:p w:rsidR="000518B5" w:rsidRDefault="000518B5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  <w:p w:rsidR="000518B5" w:rsidRDefault="000518B5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  <w:t>Thursday – Pro Bowl Experience</w:t>
                            </w:r>
                          </w:p>
                          <w:p w:rsidR="000518B5" w:rsidRDefault="000518B5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  <w:t>1/24/19</w:t>
                            </w:r>
                          </w:p>
                          <w:p w:rsidR="000518B5" w:rsidRPr="005E7654" w:rsidRDefault="000518B5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"/>
                                <w:szCs w:val="14"/>
                              </w:rPr>
                              <w:t>10AM-6PM</w:t>
                            </w:r>
                          </w:p>
                          <w:p w:rsidR="00B13749" w:rsidRDefault="00B13749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</w:pPr>
                          </w:p>
                          <w:p w:rsidR="00B13749" w:rsidRPr="00B13749" w:rsidRDefault="00B13749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B967" id="Text Box 9" o:spid="_x0000_s1055" type="#_x0000_t202" style="position:absolute;margin-left:-19.65pt;margin-top:105.1pt;width:153.25pt;height:540pt;z-index:251661312;visibility:visible;mso-wrap-style:square;mso-width-percent:0;mso-height-percent:0;mso-wrap-distance-left:0;mso-wrap-distance-top:0;mso-wrap-distance-right:7.2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" o:allowincell="f" filled="f" stroked="f" strokeweight=".5pt">
                <v:textbox inset="0,0,0,0">
                  <w:txbxContent>
                    <w:p w:rsidR="00B3420E" w:rsidRPr="00F10B5F" w:rsidRDefault="005F1122" w:rsidP="00B3420E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GED Life Skills</w:t>
                      </w:r>
                    </w:p>
                    <w:p w:rsidR="00B3420E" w:rsidRPr="00F10B5F" w:rsidRDefault="00B3420E" w:rsidP="00B3420E">
                      <w:pPr>
                        <w:spacing w:before="0" w:after="0"/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</w:pPr>
                      <w:r w:rsidRPr="00F10B5F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Eckerd Connects Project Bridge Central</w:t>
                      </w:r>
                    </w:p>
                    <w:p w:rsidR="000A0EA5" w:rsidRDefault="005F1122" w:rsidP="00B3420E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Monday,</w:t>
                      </w:r>
                      <w:r w:rsidRPr="00D21EDD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 xml:space="preserve"> </w:t>
                      </w:r>
                      <w:r w:rsidR="00B3420E" w:rsidRPr="00F10B5F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Tuesday</w:t>
                      </w:r>
                      <w:r w:rsidR="000602B0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 xml:space="preserve">, </w:t>
                      </w:r>
                      <w:r w:rsidR="00B3420E" w:rsidRPr="00F10B5F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Thursday</w:t>
                      </w:r>
                      <w:r w:rsidR="00D21EDD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D21EDD" w:rsidRDefault="000602B0" w:rsidP="00B3420E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10:30</w:t>
                      </w:r>
                      <w:r w:rsidR="005F1122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am</w:t>
                      </w:r>
                      <w:r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 xml:space="preserve"> to </w:t>
                      </w:r>
                      <w:r w:rsidR="005F1122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1</w:t>
                      </w:r>
                      <w:r w:rsidR="000A0EA5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2:30</w:t>
                      </w:r>
                      <w:r w:rsidR="00B3420E" w:rsidRPr="00F10B5F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pm</w:t>
                      </w:r>
                      <w:r w:rsidR="00D21EDD" w:rsidRPr="00D21EDD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3B4D12" w:rsidRPr="00F10B5F" w:rsidRDefault="003B4D12" w:rsidP="003B4D1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color w:val="FFC000"/>
                          <w:sz w:val="14"/>
                          <w:szCs w:val="14"/>
                        </w:rPr>
                      </w:pPr>
                    </w:p>
                    <w:p w:rsidR="00005D85" w:rsidRPr="005F1122" w:rsidRDefault="00A3146B" w:rsidP="00005D85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EMPLOY</w:t>
                      </w:r>
                      <w:r w:rsidR="005F1122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ABILITY </w:t>
                      </w:r>
                      <w:r w:rsidR="00B3420E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Life Skills</w:t>
                      </w:r>
                    </w:p>
                    <w:p w:rsidR="00096F89" w:rsidRPr="005F1122" w:rsidRDefault="005F1122" w:rsidP="00005D85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Tuesday </w:t>
                      </w:r>
                      <w:r w:rsidR="00005D85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&amp; Thursday</w:t>
                      </w:r>
                      <w:r w:rsidR="006760E3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 </w:t>
                      </w:r>
                      <w:r w:rsidR="00B3420E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B3420E" w:rsidRPr="005F1122" w:rsidRDefault="005F1122" w:rsidP="000602B0">
                      <w:pPr>
                        <w:spacing w:before="0" w:after="0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10am to 12:30p</w:t>
                      </w:r>
                      <w:r w:rsidR="000F3904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 -  </w:t>
                      </w:r>
                      <w:r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1pm to 3</w:t>
                      </w:r>
                      <w:r w:rsidR="000602B0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pm </w:t>
                      </w:r>
                    </w:p>
                    <w:p w:rsidR="005F1122" w:rsidRPr="005F1122" w:rsidRDefault="005F1122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Monday, Wednesday </w:t>
                      </w:r>
                    </w:p>
                    <w:p w:rsidR="005F1122" w:rsidRDefault="005F1122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3pm &amp; 5pm</w:t>
                      </w: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  <w:t>First Aid/CPR</w:t>
                      </w: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  <w:t>Orlando Office</w:t>
                      </w: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  <w:t xml:space="preserve">1/3/19    </w:t>
                      </w: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  <w:t>10AM-2PM</w:t>
                      </w: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  <w:t>New Year’s Spruce Up</w:t>
                      </w: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  <w:t>Orlando Office</w:t>
                      </w: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  <w:t>1/17/19</w:t>
                      </w: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  <w:t>12:30-3:30PM</w:t>
                      </w: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</w:pPr>
                    </w:p>
                    <w:p w:rsidR="005668BD" w:rsidRDefault="005668BD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  <w:t>Safe Staff Training</w:t>
                      </w:r>
                    </w:p>
                    <w:p w:rsidR="005668BD" w:rsidRDefault="005668BD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  <w:t>Orlando Office</w:t>
                      </w:r>
                    </w:p>
                    <w:p w:rsidR="005668BD" w:rsidRDefault="005668BD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  <w:t>1/23/19</w:t>
                      </w:r>
                    </w:p>
                    <w:p w:rsidR="005668BD" w:rsidRDefault="005668BD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  <w:t>1</w:t>
                      </w:r>
                      <w:r w:rsidRPr="005668BD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  <w:t xml:space="preserve"> session: 10:30AM-2PM</w:t>
                      </w:r>
                    </w:p>
                    <w:p w:rsidR="005668BD" w:rsidRDefault="005668BD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  <w:t>2</w:t>
                      </w:r>
                      <w:r w:rsidRPr="005668BD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  <w:t xml:space="preserve"> session: 2.30-5PM</w:t>
                      </w:r>
                    </w:p>
                    <w:p w:rsidR="001B6487" w:rsidRDefault="001B6487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</w:pPr>
                    </w:p>
                    <w:p w:rsidR="001B6487" w:rsidRDefault="001B6487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C3ABB" w:themeColor="accent5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C3ABB" w:themeColor="accent5"/>
                          <w:sz w:val="14"/>
                          <w:szCs w:val="14"/>
                        </w:rPr>
                        <w:t>Angel Paws</w:t>
                      </w:r>
                    </w:p>
                    <w:p w:rsidR="001B6487" w:rsidRDefault="001B6487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C3ABB" w:themeColor="accent5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C3ABB" w:themeColor="accent5"/>
                          <w:sz w:val="14"/>
                          <w:szCs w:val="14"/>
                        </w:rPr>
                        <w:t>Orlando Office</w:t>
                      </w:r>
                    </w:p>
                    <w:p w:rsidR="001B6487" w:rsidRDefault="001B6487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C3ABB" w:themeColor="accent5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C3ABB" w:themeColor="accent5"/>
                          <w:sz w:val="14"/>
                          <w:szCs w:val="14"/>
                        </w:rPr>
                        <w:t>1/22/19</w:t>
                      </w:r>
                    </w:p>
                    <w:p w:rsidR="001B6487" w:rsidRPr="001B6487" w:rsidRDefault="001B6487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C3ABB" w:themeColor="accent5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C3ABB" w:themeColor="accent5"/>
                          <w:sz w:val="14"/>
                          <w:szCs w:val="14"/>
                        </w:rPr>
                        <w:t>10:30AM-12:30PM</w:t>
                      </w:r>
                      <w:bookmarkStart w:id="1" w:name="_GoBack"/>
                      <w:bookmarkEnd w:id="1"/>
                    </w:p>
                    <w:p w:rsidR="005668BD" w:rsidRDefault="005668BD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4"/>
                          <w:szCs w:val="14"/>
                        </w:rPr>
                      </w:pPr>
                    </w:p>
                    <w:p w:rsidR="005668BD" w:rsidRDefault="005668BD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  <w:t>January Birthdays</w:t>
                      </w:r>
                    </w:p>
                    <w:p w:rsidR="005668BD" w:rsidRDefault="005668BD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  <w:t>Orlando Office</w:t>
                      </w:r>
                    </w:p>
                    <w:p w:rsidR="005668BD" w:rsidRDefault="0033392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  <w:t>1/29/19</w:t>
                      </w:r>
                    </w:p>
                    <w:p w:rsidR="00333926" w:rsidRPr="005668BD" w:rsidRDefault="0033392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  <w:t>Orlando Office</w:t>
                      </w:r>
                    </w:p>
                    <w:p w:rsidR="002D7666" w:rsidRDefault="002D766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  <w:p w:rsidR="002D7666" w:rsidRDefault="0033392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33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3300"/>
                          <w:sz w:val="14"/>
                          <w:szCs w:val="14"/>
                        </w:rPr>
                        <w:t>Pro Bowl</w:t>
                      </w:r>
                    </w:p>
                    <w:p w:rsidR="00333926" w:rsidRDefault="0033392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33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3300"/>
                          <w:sz w:val="14"/>
                          <w:szCs w:val="14"/>
                        </w:rPr>
                        <w:t>Camping World Stadium</w:t>
                      </w:r>
                    </w:p>
                    <w:p w:rsidR="00333926" w:rsidRDefault="0033392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33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3300"/>
                          <w:sz w:val="14"/>
                          <w:szCs w:val="14"/>
                        </w:rPr>
                        <w:t>1/27/19</w:t>
                      </w:r>
                    </w:p>
                    <w:p w:rsidR="00333926" w:rsidRDefault="0033392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33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3300"/>
                          <w:sz w:val="14"/>
                          <w:szCs w:val="14"/>
                        </w:rPr>
                        <w:t>3PM</w:t>
                      </w:r>
                    </w:p>
                    <w:p w:rsidR="00333926" w:rsidRDefault="00333926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3300"/>
                          <w:sz w:val="14"/>
                          <w:szCs w:val="14"/>
                        </w:rPr>
                      </w:pPr>
                    </w:p>
                    <w:p w:rsidR="008B446B" w:rsidRDefault="005E7654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  <w:t>Pro Bowl Events</w:t>
                      </w:r>
                    </w:p>
                    <w:p w:rsidR="000518B5" w:rsidRDefault="000518B5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  <w:t>ESPN Wide World of Sports</w:t>
                      </w:r>
                    </w:p>
                    <w:p w:rsidR="000518B5" w:rsidRDefault="000518B5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5E7654" w:rsidRDefault="000518B5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  <w:t>Wednesday – Skills Showdown</w:t>
                      </w:r>
                    </w:p>
                    <w:p w:rsidR="000518B5" w:rsidRDefault="000518B5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  <w:t>1/23/19</w:t>
                      </w:r>
                    </w:p>
                    <w:p w:rsidR="000518B5" w:rsidRDefault="000518B5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  <w:t>1-4PM</w:t>
                      </w:r>
                    </w:p>
                    <w:p w:rsidR="000518B5" w:rsidRDefault="000518B5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</w:pPr>
                    </w:p>
                    <w:p w:rsidR="000518B5" w:rsidRDefault="000518B5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  <w:t>Thursday – Pro Bowl Experience</w:t>
                      </w:r>
                    </w:p>
                    <w:p w:rsidR="000518B5" w:rsidRDefault="000518B5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  <w:t>1/24/19</w:t>
                      </w:r>
                    </w:p>
                    <w:p w:rsidR="000518B5" w:rsidRPr="005E7654" w:rsidRDefault="000518B5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14"/>
                          <w:szCs w:val="14"/>
                        </w:rPr>
                        <w:t>10AM-6PM</w:t>
                      </w:r>
                    </w:p>
                    <w:p w:rsidR="00B13749" w:rsidRDefault="00B13749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</w:pPr>
                    </w:p>
                    <w:p w:rsidR="00B13749" w:rsidRPr="00B13749" w:rsidRDefault="00B13749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3E228D" w:rsidRPr="00061E14" w:rsidSect="00061E14">
      <w:headerReference w:type="default" r:id="rId81"/>
      <w:footerReference w:type="default" r:id="rId82"/>
      <w:pgSz w:w="15840" w:h="12240" w:orient="landscape" w:code="15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B62" w:rsidRDefault="00910B62">
      <w:pPr>
        <w:spacing w:before="0" w:after="0" w:line="240" w:lineRule="auto"/>
      </w:pPr>
      <w:r>
        <w:separator/>
      </w:r>
    </w:p>
  </w:endnote>
  <w:endnote w:type="continuationSeparator" w:id="0">
    <w:p w:rsidR="00910B62" w:rsidRDefault="00910B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420E" w:rsidRPr="00B3420E" w:rsidRDefault="00B3420E" w:rsidP="00B3420E">
    <w:pPr>
      <w:pStyle w:val="Footer"/>
      <w:jc w:val="center"/>
      <w:rPr>
        <w:rFonts w:ascii="Times New Roman" w:hAnsi="Times New Roman" w:cs="Times New Roman"/>
        <w:b/>
        <w:i/>
        <w:sz w:val="20"/>
        <w:szCs w:val="20"/>
      </w:rPr>
    </w:pPr>
    <w:r w:rsidRPr="00B3420E">
      <w:rPr>
        <w:rFonts w:ascii="Times New Roman" w:hAnsi="Times New Roman" w:cs="Times New Roman"/>
        <w:b/>
        <w:i/>
        <w:sz w:val="20"/>
        <w:szCs w:val="20"/>
      </w:rPr>
      <w:t>**ALL CALENDAR EVENTS ARE SUBJECT TO CHANGE IF NECESSARY**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B62" w:rsidRDefault="00910B62">
      <w:pPr>
        <w:spacing w:before="0" w:after="0" w:line="240" w:lineRule="auto"/>
      </w:pPr>
      <w:r>
        <w:separator/>
      </w:r>
    </w:p>
  </w:footnote>
  <w:footnote w:type="continuationSeparator" w:id="0">
    <w:p w:rsidR="00910B62" w:rsidRDefault="00910B6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95" w:rsidRDefault="00A77195">
    <w:pPr>
      <w:pStyle w:val="Header"/>
    </w:pPr>
    <w:r w:rsidRPr="001903D8">
      <w:rPr>
        <w:noProof/>
        <w:color w:val="8B8300" w:themeColor="accent1" w:themeShade="8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-357967</wp:posOffset>
          </wp:positionH>
          <wp:positionV relativeFrom="paragraph">
            <wp:posOffset>-348788</wp:posOffset>
          </wp:positionV>
          <wp:extent cx="489857" cy="343885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857" cy="343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465C82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8E4175E"/>
    <w:multiLevelType w:val="hybridMultilevel"/>
    <w:tmpl w:val="4C76CF10"/>
    <w:lvl w:ilvl="0" w:tplc="1AC0863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503C8"/>
    <w:multiLevelType w:val="hybridMultilevel"/>
    <w:tmpl w:val="A83C7B10"/>
    <w:lvl w:ilvl="0" w:tplc="BADABA12">
      <w:start w:val="1"/>
      <w:numFmt w:val="upperLetter"/>
      <w:lvlText w:val="%1."/>
      <w:lvlJc w:val="left"/>
      <w:pPr>
        <w:ind w:left="810" w:hanging="360"/>
      </w:pPr>
      <w:rPr>
        <w:rFonts w:hint="default"/>
        <w:color w:val="8B8300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31182232"/>
    <w:multiLevelType w:val="hybridMultilevel"/>
    <w:tmpl w:val="046CDDE2"/>
    <w:lvl w:ilvl="0" w:tplc="AC301E40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87891"/>
    <w:multiLevelType w:val="hybridMultilevel"/>
    <w:tmpl w:val="A136FB94"/>
    <w:lvl w:ilvl="0" w:tplc="9FD2BFC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7C0A32"/>
    <w:multiLevelType w:val="hybridMultilevel"/>
    <w:tmpl w:val="93C0D21E"/>
    <w:lvl w:ilvl="0" w:tplc="8178815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4/30/2017"/>
    <w:docVar w:name="MonthStart" w:val="4/1/2017"/>
    <w:docVar w:name="WeekStart" w:val="1"/>
  </w:docVars>
  <w:rsids>
    <w:rsidRoot w:val="00943B85"/>
    <w:rsid w:val="00002E77"/>
    <w:rsid w:val="00005D85"/>
    <w:rsid w:val="00007B02"/>
    <w:rsid w:val="00023123"/>
    <w:rsid w:val="00025171"/>
    <w:rsid w:val="000255D5"/>
    <w:rsid w:val="00026E03"/>
    <w:rsid w:val="00043AE4"/>
    <w:rsid w:val="000518B5"/>
    <w:rsid w:val="000573F3"/>
    <w:rsid w:val="000602B0"/>
    <w:rsid w:val="00061E14"/>
    <w:rsid w:val="00071C95"/>
    <w:rsid w:val="00096F89"/>
    <w:rsid w:val="000A0EA5"/>
    <w:rsid w:val="000C4679"/>
    <w:rsid w:val="000F33BE"/>
    <w:rsid w:val="000F3904"/>
    <w:rsid w:val="00107973"/>
    <w:rsid w:val="00112B62"/>
    <w:rsid w:val="00132B63"/>
    <w:rsid w:val="001468AC"/>
    <w:rsid w:val="00153FDE"/>
    <w:rsid w:val="001630FA"/>
    <w:rsid w:val="00183C94"/>
    <w:rsid w:val="001903D8"/>
    <w:rsid w:val="001A3005"/>
    <w:rsid w:val="001A541D"/>
    <w:rsid w:val="001B6487"/>
    <w:rsid w:val="001C6A41"/>
    <w:rsid w:val="001E10F8"/>
    <w:rsid w:val="00204152"/>
    <w:rsid w:val="0021209C"/>
    <w:rsid w:val="0023322A"/>
    <w:rsid w:val="00241887"/>
    <w:rsid w:val="00245819"/>
    <w:rsid w:val="00255792"/>
    <w:rsid w:val="002D7666"/>
    <w:rsid w:val="003127E1"/>
    <w:rsid w:val="003163BE"/>
    <w:rsid w:val="00333926"/>
    <w:rsid w:val="00334A7A"/>
    <w:rsid w:val="00344EC6"/>
    <w:rsid w:val="003510D5"/>
    <w:rsid w:val="00372E62"/>
    <w:rsid w:val="003A7566"/>
    <w:rsid w:val="003B4D12"/>
    <w:rsid w:val="003B7590"/>
    <w:rsid w:val="003C3E51"/>
    <w:rsid w:val="003E228D"/>
    <w:rsid w:val="003E5345"/>
    <w:rsid w:val="00435E7C"/>
    <w:rsid w:val="004505F6"/>
    <w:rsid w:val="004D5EC7"/>
    <w:rsid w:val="005028FE"/>
    <w:rsid w:val="00534003"/>
    <w:rsid w:val="0055103E"/>
    <w:rsid w:val="00556FBD"/>
    <w:rsid w:val="005668BD"/>
    <w:rsid w:val="005700B7"/>
    <w:rsid w:val="00582D36"/>
    <w:rsid w:val="00587745"/>
    <w:rsid w:val="005A1BC1"/>
    <w:rsid w:val="005E7654"/>
    <w:rsid w:val="005F1122"/>
    <w:rsid w:val="005F4322"/>
    <w:rsid w:val="006446AF"/>
    <w:rsid w:val="00651D24"/>
    <w:rsid w:val="006707BD"/>
    <w:rsid w:val="006760E3"/>
    <w:rsid w:val="0068440A"/>
    <w:rsid w:val="006A4FC4"/>
    <w:rsid w:val="006A67B0"/>
    <w:rsid w:val="006B0FF0"/>
    <w:rsid w:val="006D4F93"/>
    <w:rsid w:val="006F2D91"/>
    <w:rsid w:val="007069E4"/>
    <w:rsid w:val="00706B58"/>
    <w:rsid w:val="00712550"/>
    <w:rsid w:val="00714DF7"/>
    <w:rsid w:val="00721D3C"/>
    <w:rsid w:val="00726882"/>
    <w:rsid w:val="007636E4"/>
    <w:rsid w:val="0077203B"/>
    <w:rsid w:val="00772CA8"/>
    <w:rsid w:val="007868AC"/>
    <w:rsid w:val="007900EE"/>
    <w:rsid w:val="007A6E9E"/>
    <w:rsid w:val="007A7A78"/>
    <w:rsid w:val="007D622F"/>
    <w:rsid w:val="007D7890"/>
    <w:rsid w:val="0081733C"/>
    <w:rsid w:val="00822E06"/>
    <w:rsid w:val="008249B6"/>
    <w:rsid w:val="0082573E"/>
    <w:rsid w:val="00846C39"/>
    <w:rsid w:val="0087221C"/>
    <w:rsid w:val="00874161"/>
    <w:rsid w:val="00885061"/>
    <w:rsid w:val="008B446B"/>
    <w:rsid w:val="008D114F"/>
    <w:rsid w:val="008E3D1D"/>
    <w:rsid w:val="00910B62"/>
    <w:rsid w:val="00943B85"/>
    <w:rsid w:val="00965F54"/>
    <w:rsid w:val="00980F27"/>
    <w:rsid w:val="00990D6C"/>
    <w:rsid w:val="00993296"/>
    <w:rsid w:val="009C1320"/>
    <w:rsid w:val="009E5427"/>
    <w:rsid w:val="009F39D4"/>
    <w:rsid w:val="00A0408D"/>
    <w:rsid w:val="00A07F99"/>
    <w:rsid w:val="00A14A0C"/>
    <w:rsid w:val="00A162E5"/>
    <w:rsid w:val="00A3146B"/>
    <w:rsid w:val="00A37660"/>
    <w:rsid w:val="00A71ADB"/>
    <w:rsid w:val="00A77195"/>
    <w:rsid w:val="00AC073F"/>
    <w:rsid w:val="00AE461D"/>
    <w:rsid w:val="00AE69A0"/>
    <w:rsid w:val="00B13749"/>
    <w:rsid w:val="00B3420E"/>
    <w:rsid w:val="00B346D9"/>
    <w:rsid w:val="00B450A2"/>
    <w:rsid w:val="00B67B64"/>
    <w:rsid w:val="00B857D7"/>
    <w:rsid w:val="00B910E2"/>
    <w:rsid w:val="00B91585"/>
    <w:rsid w:val="00BC7F77"/>
    <w:rsid w:val="00C07BF3"/>
    <w:rsid w:val="00C44966"/>
    <w:rsid w:val="00C453F1"/>
    <w:rsid w:val="00C63D98"/>
    <w:rsid w:val="00C767C4"/>
    <w:rsid w:val="00C82AD3"/>
    <w:rsid w:val="00C86F9C"/>
    <w:rsid w:val="00CD6C06"/>
    <w:rsid w:val="00CE5A58"/>
    <w:rsid w:val="00CF7279"/>
    <w:rsid w:val="00D12F7F"/>
    <w:rsid w:val="00D13995"/>
    <w:rsid w:val="00D21EDD"/>
    <w:rsid w:val="00D232F3"/>
    <w:rsid w:val="00D37EDC"/>
    <w:rsid w:val="00DA254D"/>
    <w:rsid w:val="00DB6C05"/>
    <w:rsid w:val="00DD4E85"/>
    <w:rsid w:val="00E04E5E"/>
    <w:rsid w:val="00E27CA0"/>
    <w:rsid w:val="00E4021A"/>
    <w:rsid w:val="00E60A90"/>
    <w:rsid w:val="00E652B8"/>
    <w:rsid w:val="00E9014C"/>
    <w:rsid w:val="00E961BB"/>
    <w:rsid w:val="00EA390F"/>
    <w:rsid w:val="00EB4C6D"/>
    <w:rsid w:val="00EC65D8"/>
    <w:rsid w:val="00ED3762"/>
    <w:rsid w:val="00EE2C41"/>
    <w:rsid w:val="00EF2A1D"/>
    <w:rsid w:val="00EF6D4B"/>
    <w:rsid w:val="00F10B5F"/>
    <w:rsid w:val="00F1448C"/>
    <w:rsid w:val="00F51407"/>
    <w:rsid w:val="00F5245A"/>
    <w:rsid w:val="00F657E2"/>
    <w:rsid w:val="00F70184"/>
    <w:rsid w:val="00F83394"/>
    <w:rsid w:val="00F85587"/>
    <w:rsid w:val="00FB7006"/>
    <w:rsid w:val="00FC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D7F2B9-5204-4227-ADA7-7D40A39BC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7890"/>
    <w:pPr>
      <w:spacing w:before="60" w:after="60"/>
    </w:pPr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16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unhideWhenUsed/>
    <w:qFormat/>
    <w:pPr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qFormat/>
    <w:pPr>
      <w:spacing w:after="240"/>
    </w:pPr>
    <w:rPr>
      <w:iCs/>
      <w:color w:val="808080" w:themeColor="background1" w:themeShade="80"/>
      <w:sz w:val="28"/>
    </w:rPr>
  </w:style>
  <w:style w:type="paragraph" w:customStyle="1" w:styleId="MonthandYear">
    <w:name w:val="Month and Year"/>
    <w:basedOn w:val="Normal"/>
    <w:uiPriority w:val="1"/>
    <w:qFormat/>
    <w:pPr>
      <w:spacing w:before="240" w:after="240" w:line="240" w:lineRule="auto"/>
      <w:ind w:left="2970"/>
      <w:jc w:val="right"/>
    </w:pPr>
    <w:rPr>
      <w:rFonts w:asciiTheme="majorHAnsi" w:hAnsiTheme="majorHAns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pPr>
      <w:spacing w:before="120" w:after="40" w:line="240" w:lineRule="auto"/>
      <w:jc w:val="right"/>
    </w:pPr>
    <w:rPr>
      <w:rFonts w:ascii="Mistral" w:eastAsiaTheme="minorEastAsia" w:hAnsi="Mistral"/>
      <w:sz w:val="22"/>
    </w:rPr>
  </w:style>
  <w:style w:type="paragraph" w:customStyle="1" w:styleId="CalendarText">
    <w:name w:val="Calendar Text"/>
    <w:basedOn w:val="Normal"/>
    <w:qFormat/>
    <w:pPr>
      <w:spacing w:before="40" w:after="40" w:line="240" w:lineRule="auto"/>
    </w:pPr>
  </w:style>
  <w:style w:type="paragraph" w:customStyle="1" w:styleId="Days">
    <w:name w:val="Days"/>
    <w:basedOn w:val="Normal"/>
    <w:uiPriority w:val="1"/>
    <w:qFormat/>
    <w:pPr>
      <w:spacing w:before="0" w:after="120" w:line="240" w:lineRule="auto"/>
      <w:jc w:val="center"/>
    </w:pPr>
    <w:rPr>
      <w:rFonts w:asciiTheme="majorHAnsi" w:hAnsiTheme="majorHAnsi"/>
      <w:b/>
      <w:caps/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b/>
      <w:bCs/>
      <w:caps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QuoteChar">
    <w:name w:val="Quote Char"/>
    <w:basedOn w:val="DefaultParagraphFont"/>
    <w:link w:val="Quote"/>
    <w:rPr>
      <w:iCs/>
      <w:color w:val="808080" w:themeColor="background1" w:themeShade="80"/>
      <w:sz w:val="28"/>
    </w:rPr>
  </w:style>
  <w:style w:type="paragraph" w:styleId="ListNumber">
    <w:name w:val="List Number"/>
    <w:basedOn w:val="Normal"/>
    <w:unhideWhenUsed/>
    <w:qFormat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943B85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3B85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943B85"/>
    <w:pPr>
      <w:spacing w:before="0"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1E1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E14"/>
    <w:rPr>
      <w:sz w:val="16"/>
    </w:rPr>
  </w:style>
  <w:style w:type="paragraph" w:styleId="Footer">
    <w:name w:val="footer"/>
    <w:basedOn w:val="Normal"/>
    <w:link w:val="FooterChar"/>
    <w:uiPriority w:val="99"/>
    <w:unhideWhenUsed/>
    <w:rsid w:val="00061E1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E14"/>
    <w:rPr>
      <w:sz w:val="16"/>
    </w:rPr>
  </w:style>
  <w:style w:type="table" w:styleId="LightShading">
    <w:name w:val="Light Shading"/>
    <w:basedOn w:val="TableNormal"/>
    <w:uiPriority w:val="60"/>
    <w:rsid w:val="00A771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unhideWhenUsed/>
    <w:rsid w:val="006446A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C453F1"/>
    <w:pPr>
      <w:spacing w:before="0" w:after="120" w:line="240" w:lineRule="auto"/>
    </w:pPr>
    <w:rPr>
      <w:rFonts w:ascii="Calibri" w:eastAsia="Times New Roman" w:hAnsi="Calibri" w:cs="Times New Roman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453F1"/>
    <w:rPr>
      <w:rFonts w:ascii="Calibri" w:eastAsia="Times New Roman" w:hAnsi="Calibri" w:cs="Times New Roman"/>
    </w:rPr>
  </w:style>
  <w:style w:type="table" w:styleId="ListTable2-Accent2">
    <w:name w:val="List Table 2 Accent 2"/>
    <w:basedOn w:val="TableNormal"/>
    <w:uiPriority w:val="47"/>
    <w:rsid w:val="00F70184"/>
    <w:pPr>
      <w:spacing w:after="0" w:line="240" w:lineRule="auto"/>
    </w:pPr>
    <w:tblPr>
      <w:tblStyleRowBandSize w:val="1"/>
      <w:tblStyleColBandSize w:val="1"/>
      <w:tblBorders>
        <w:top w:val="single" w:sz="4" w:space="0" w:color="FFA6FF" w:themeColor="accent2" w:themeTint="99"/>
        <w:bottom w:val="single" w:sz="4" w:space="0" w:color="FFA6FF" w:themeColor="accent2" w:themeTint="99"/>
        <w:insideH w:val="single" w:sz="4" w:space="0" w:color="FFA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FF" w:themeFill="accent2" w:themeFillTint="33"/>
      </w:tcPr>
    </w:tblStylePr>
    <w:tblStylePr w:type="band1Horz">
      <w:tblPr/>
      <w:tcPr>
        <w:shd w:val="clear" w:color="auto" w:fill="FFE1FF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F70184"/>
    <w:pPr>
      <w:spacing w:after="0" w:line="240" w:lineRule="auto"/>
    </w:pPr>
    <w:tblPr>
      <w:tblStyleRowBandSize w:val="1"/>
      <w:tblStyleColBandSize w:val="1"/>
      <w:tblBorders>
        <w:top w:val="single" w:sz="4" w:space="0" w:color="FFA6FF" w:themeColor="accent2" w:themeTint="99"/>
        <w:left w:val="single" w:sz="4" w:space="0" w:color="FFA6FF" w:themeColor="accent2" w:themeTint="99"/>
        <w:bottom w:val="single" w:sz="4" w:space="0" w:color="FFA6FF" w:themeColor="accent2" w:themeTint="99"/>
        <w:right w:val="single" w:sz="4" w:space="0" w:color="FFA6FF" w:themeColor="accent2" w:themeTint="99"/>
        <w:insideH w:val="single" w:sz="4" w:space="0" w:color="FFA6FF" w:themeColor="accent2" w:themeTint="99"/>
        <w:insideV w:val="single" w:sz="4" w:space="0" w:color="FFA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FF" w:themeColor="accent2"/>
          <w:left w:val="single" w:sz="4" w:space="0" w:color="FF6CFF" w:themeColor="accent2"/>
          <w:bottom w:val="single" w:sz="4" w:space="0" w:color="FF6CFF" w:themeColor="accent2"/>
          <w:right w:val="single" w:sz="4" w:space="0" w:color="FF6CFF" w:themeColor="accent2"/>
          <w:insideH w:val="nil"/>
          <w:insideV w:val="nil"/>
        </w:tcBorders>
        <w:shd w:val="clear" w:color="auto" w:fill="FF6CFF" w:themeFill="accent2"/>
      </w:tcPr>
    </w:tblStylePr>
    <w:tblStylePr w:type="lastRow">
      <w:rPr>
        <w:b/>
        <w:bCs/>
      </w:rPr>
      <w:tblPr/>
      <w:tcPr>
        <w:tcBorders>
          <w:top w:val="double" w:sz="4" w:space="0" w:color="FF6C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FF" w:themeFill="accent2" w:themeFillTint="33"/>
      </w:tcPr>
    </w:tblStylePr>
    <w:tblStylePr w:type="band1Horz">
      <w:tblPr/>
      <w:tcPr>
        <w:shd w:val="clear" w:color="auto" w:fill="FFE1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B4D12"/>
    <w:pPr>
      <w:spacing w:after="0" w:line="240" w:lineRule="auto"/>
    </w:pPr>
    <w:tblPr>
      <w:tblStyleRowBandSize w:val="1"/>
      <w:tblStyleColBandSize w:val="1"/>
      <w:tblBorders>
        <w:top w:val="single" w:sz="4" w:space="0" w:color="A6FFFF" w:themeColor="accent3" w:themeTint="99"/>
        <w:left w:val="single" w:sz="4" w:space="0" w:color="A6FFFF" w:themeColor="accent3" w:themeTint="99"/>
        <w:bottom w:val="single" w:sz="4" w:space="0" w:color="A6FFFF" w:themeColor="accent3" w:themeTint="99"/>
        <w:right w:val="single" w:sz="4" w:space="0" w:color="A6FFFF" w:themeColor="accent3" w:themeTint="99"/>
        <w:insideH w:val="single" w:sz="4" w:space="0" w:color="A6FFFF" w:themeColor="accent3" w:themeTint="99"/>
        <w:insideV w:val="single" w:sz="4" w:space="0" w:color="A6FF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FFFF" w:themeColor="accent3"/>
          <w:left w:val="single" w:sz="4" w:space="0" w:color="6CFFFF" w:themeColor="accent3"/>
          <w:bottom w:val="single" w:sz="4" w:space="0" w:color="6CFFFF" w:themeColor="accent3"/>
          <w:right w:val="single" w:sz="4" w:space="0" w:color="6CFFFF" w:themeColor="accent3"/>
          <w:insideH w:val="nil"/>
          <w:insideV w:val="nil"/>
        </w:tcBorders>
        <w:shd w:val="clear" w:color="auto" w:fill="6CFFFF" w:themeFill="accent3"/>
      </w:tcPr>
    </w:tblStylePr>
    <w:tblStylePr w:type="lastRow">
      <w:rPr>
        <w:b/>
        <w:bCs/>
      </w:rPr>
      <w:tblPr/>
      <w:tcPr>
        <w:tcBorders>
          <w:top w:val="double" w:sz="4" w:space="0" w:color="6C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FFF" w:themeFill="accent3" w:themeFillTint="33"/>
      </w:tcPr>
    </w:tblStylePr>
    <w:tblStylePr w:type="band1Horz">
      <w:tblPr/>
      <w:tcPr>
        <w:shd w:val="clear" w:color="auto" w:fill="E1FFFF" w:themeFill="accent3" w:themeFillTint="33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E04E5E"/>
    <w:rPr>
      <w:sz w:val="16"/>
    </w:rPr>
  </w:style>
  <w:style w:type="character" w:styleId="Hyperlink">
    <w:name w:val="Hyperlink"/>
    <w:basedOn w:val="DefaultParagraphFont"/>
    <w:uiPriority w:val="99"/>
    <w:unhideWhenUsed/>
    <w:rsid w:val="008B446B"/>
    <w:rPr>
      <w:color w:val="0390A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4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.jpg"/><Relationship Id="rId26" Type="http://schemas.openxmlformats.org/officeDocument/2006/relationships/hyperlink" Target="https://creativecommons.org/licenses/by-nc-sa/3.0/" TargetMode="External"/><Relationship Id="rId39" Type="http://schemas.openxmlformats.org/officeDocument/2006/relationships/hyperlink" Target="http://musingsfromaworkaholic.com/2015/03/13/the-more-i-get-to-know-people/" TargetMode="External"/><Relationship Id="rId21" Type="http://schemas.openxmlformats.org/officeDocument/2006/relationships/hyperlink" Target="http://www.thaigoodview.com/node/93786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s://www.flickr.com/photos/agrilifetoday/5634478505" TargetMode="External"/><Relationship Id="rId47" Type="http://schemas.openxmlformats.org/officeDocument/2006/relationships/hyperlink" Target="https://creativecommons.org/licenses/by-nc-nd/3.0/" TargetMode="External"/><Relationship Id="rId50" Type="http://schemas.openxmlformats.org/officeDocument/2006/relationships/hyperlink" Target="https://en.wikipedia.org/wiki/Pro_bowl" TargetMode="External"/><Relationship Id="rId55" Type="http://schemas.openxmlformats.org/officeDocument/2006/relationships/image" Target="media/image10.png"/><Relationship Id="rId63" Type="http://schemas.openxmlformats.org/officeDocument/2006/relationships/hyperlink" Target="https://fr.wikipedia.org/wiki/Citrus_Bowl_(game)" TargetMode="External"/><Relationship Id="rId68" Type="http://schemas.openxmlformats.org/officeDocument/2006/relationships/image" Target="media/image13.jpeg"/><Relationship Id="rId76" Type="http://schemas.openxmlformats.org/officeDocument/2006/relationships/image" Target="media/image16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creativecommons.org/licenses/by-nc/3.0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9" Type="http://schemas.openxmlformats.org/officeDocument/2006/relationships/hyperlink" Target="http://fabiusmaximus.com/2012/12/31/internet-communities-47427/" TargetMode="External"/><Relationship Id="rId11" Type="http://schemas.openxmlformats.org/officeDocument/2006/relationships/hyperlink" Target="http://www.nevillehobson.com/2014/01/01/the-dawn-of-2014/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fabiusmaximus.com/2012/12/31/internet-communities-47427/" TargetMode="External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image" Target="media/image11.jpeg"/><Relationship Id="rId53" Type="http://schemas.openxmlformats.org/officeDocument/2006/relationships/hyperlink" Target="https://en.wikipedia.org/wiki/Pro_bowl" TargetMode="External"/><Relationship Id="rId58" Type="http://schemas.openxmlformats.org/officeDocument/2006/relationships/image" Target="media/image15.png"/><Relationship Id="rId66" Type="http://schemas.openxmlformats.org/officeDocument/2006/relationships/hyperlink" Target="https://fr.wikipedia.org/wiki/Citrus_Bowl_(game)" TargetMode="External"/><Relationship Id="rId74" Type="http://schemas.openxmlformats.org/officeDocument/2006/relationships/hyperlink" Target="https://creativecommons.org/licenses/by-nc/3.0/" TargetMode="External"/><Relationship Id="rId79" Type="http://schemas.microsoft.com/office/2007/relationships/hdphoto" Target="media/hdphoto10.wdp"/><Relationship Id="rId5" Type="http://schemas.openxmlformats.org/officeDocument/2006/relationships/settings" Target="settings.xml"/><Relationship Id="rId61" Type="http://schemas.openxmlformats.org/officeDocument/2006/relationships/image" Target="media/image12.jpeg"/><Relationship Id="rId82" Type="http://schemas.openxmlformats.org/officeDocument/2006/relationships/footer" Target="footer1.xml"/><Relationship Id="rId10" Type="http://schemas.openxmlformats.org/officeDocument/2006/relationships/hyperlink" Target="http://www.nevillehobson.com/2014/01/01/the-dawn-of-2014/" TargetMode="External"/><Relationship Id="rId19" Type="http://schemas.openxmlformats.org/officeDocument/2006/relationships/hyperlink" Target="https://flickr.com/photos/peapodsquadmom/4062994330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creativecommons.org/licenses/by-nc-nd/3.0/" TargetMode="External"/><Relationship Id="rId52" Type="http://schemas.openxmlformats.org/officeDocument/2006/relationships/image" Target="media/image13.png"/><Relationship Id="rId60" Type="http://schemas.openxmlformats.org/officeDocument/2006/relationships/hyperlink" Target="https://creativecommons.org/licenses/by-sa/3.0/" TargetMode="External"/><Relationship Id="rId65" Type="http://schemas.openxmlformats.org/officeDocument/2006/relationships/image" Target="media/image17.jpeg"/><Relationship Id="rId73" Type="http://schemas.openxmlformats.org/officeDocument/2006/relationships/hyperlink" Target="http://hello-son.blogspot.com/2010/11/call-61-game.html" TargetMode="External"/><Relationship Id="rId78" Type="http://schemas.openxmlformats.org/officeDocument/2006/relationships/image" Target="media/image21.png"/><Relationship Id="rId8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nevillehobson.com/2014/01/01/the-dawn-of-2014/" TargetMode="External"/><Relationship Id="rId22" Type="http://schemas.openxmlformats.org/officeDocument/2006/relationships/hyperlink" Target="http://www.thaigoodview.com/node/93786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creativecommons.org/licenses/by/3.0/" TargetMode="External"/><Relationship Id="rId35" Type="http://schemas.openxmlformats.org/officeDocument/2006/relationships/hyperlink" Target="http://musingsfromaworkaholic.com/2015/03/13/the-more-i-get-to-know-people/" TargetMode="External"/><Relationship Id="rId43" Type="http://schemas.openxmlformats.org/officeDocument/2006/relationships/hyperlink" Target="https://www.flickr.com/photos/agrilifetoday/5634478505" TargetMode="External"/><Relationship Id="rId48" Type="http://schemas.openxmlformats.org/officeDocument/2006/relationships/image" Target="media/image9.png"/><Relationship Id="rId56" Type="http://schemas.openxmlformats.org/officeDocument/2006/relationships/hyperlink" Target="https://en.wikipedia.org/wiki/Pro_bowl" TargetMode="External"/><Relationship Id="rId64" Type="http://schemas.openxmlformats.org/officeDocument/2006/relationships/hyperlink" Target="https://creativecommons.org/licenses/by-sa/3.0/" TargetMode="External"/><Relationship Id="rId69" Type="http://schemas.openxmlformats.org/officeDocument/2006/relationships/hyperlink" Target="http://hello-son.blogspot.com/2010/11/call-61-game.html" TargetMode="External"/><Relationship Id="rId77" Type="http://schemas.microsoft.com/office/2007/relationships/hdphoto" Target="media/hdphoto1.wdp"/><Relationship Id="rId8" Type="http://schemas.openxmlformats.org/officeDocument/2006/relationships/endnotes" Target="endnotes.xml"/><Relationship Id="rId51" Type="http://schemas.openxmlformats.org/officeDocument/2006/relationships/hyperlink" Target="https://creativecommons.org/licenses/by-sa/3.0/" TargetMode="External"/><Relationship Id="rId72" Type="http://schemas.openxmlformats.org/officeDocument/2006/relationships/image" Target="media/image19.jpeg"/><Relationship Id="rId80" Type="http://schemas.openxmlformats.org/officeDocument/2006/relationships/image" Target="media/image17.png"/><Relationship Id="rId3" Type="http://schemas.openxmlformats.org/officeDocument/2006/relationships/numbering" Target="numbering.xm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flickr.com/photos/peapodsquadmom/4062994330" TargetMode="External"/><Relationship Id="rId25" Type="http://schemas.openxmlformats.org/officeDocument/2006/relationships/hyperlink" Target="http://www.thaigoodview.com/node/93786" TargetMode="External"/><Relationship Id="rId33" Type="http://schemas.openxmlformats.org/officeDocument/2006/relationships/hyperlink" Target="https://creativecommons.org/licenses/by/3.0/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s://www.flickr.com/photos/agrilifetoday/5634478505" TargetMode="External"/><Relationship Id="rId59" Type="http://schemas.openxmlformats.org/officeDocument/2006/relationships/hyperlink" Target="https://en.wikipedia.org/wiki/Pro_bowl" TargetMode="External"/><Relationship Id="rId67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8.jpeg"/><Relationship Id="rId54" Type="http://schemas.openxmlformats.org/officeDocument/2006/relationships/hyperlink" Target="https://creativecommons.org/licenses/by-sa/3.0/" TargetMode="External"/><Relationship Id="rId62" Type="http://schemas.openxmlformats.org/officeDocument/2006/relationships/hyperlink" Target="https://fr.wikipedia.org/wiki/Citrus_Bowl_(game)" TargetMode="External"/><Relationship Id="rId70" Type="http://schemas.openxmlformats.org/officeDocument/2006/relationships/hyperlink" Target="http://hello-son.blogspot.com/2010/11/call-61-game.html" TargetMode="External"/><Relationship Id="rId75" Type="http://schemas.openxmlformats.org/officeDocument/2006/relationships/image" Target="media/image14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hyperlink" Target="https://creativecommons.org/licenses/by-nc-sa/3.0/" TargetMode="External"/><Relationship Id="rId28" Type="http://schemas.openxmlformats.org/officeDocument/2006/relationships/hyperlink" Target="http://fabiusmaximus.com/2012/12/31/internet-communities-47427/" TargetMode="External"/><Relationship Id="rId36" Type="http://schemas.openxmlformats.org/officeDocument/2006/relationships/hyperlink" Target="http://musingsfromaworkaholic.com/2015/03/13/the-more-i-get-to-know-people/" TargetMode="External"/><Relationship Id="rId49" Type="http://schemas.openxmlformats.org/officeDocument/2006/relationships/hyperlink" Target="https://en.wikipedia.org/wiki/Pro_bowl" TargetMode="External"/><Relationship Id="rId57" Type="http://schemas.openxmlformats.org/officeDocument/2006/relationships/hyperlink" Target="https://creativecommons.org/licenses/by-sa/3.0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and\AppData\Roaming\Microsoft\Templates\College%20Calendar_updated(3).dotm" TargetMode="External"/></Relationships>
</file>

<file path=word/theme/theme1.xml><?xml version="1.0" encoding="utf-8"?>
<a:theme xmlns:a="http://schemas.openxmlformats.org/drawingml/2006/main" name="Office Theme">
  <a:themeElements>
    <a:clrScheme name="College Calendar">
      <a:dk1>
        <a:sysClr val="windowText" lastClr="000000"/>
      </a:dk1>
      <a:lt1>
        <a:sysClr val="window" lastClr="FFFFFF"/>
      </a:lt1>
      <a:dk2>
        <a:srgbClr val="026074"/>
      </a:dk2>
      <a:lt2>
        <a:srgbClr val="BDF2FD"/>
      </a:lt2>
      <a:accent1>
        <a:srgbClr val="FFF316"/>
      </a:accent1>
      <a:accent2>
        <a:srgbClr val="FF6CFF"/>
      </a:accent2>
      <a:accent3>
        <a:srgbClr val="6CFFFF"/>
      </a:accent3>
      <a:accent4>
        <a:srgbClr val="6BFF6D"/>
      </a:accent4>
      <a:accent5>
        <a:srgbClr val="FC3ABB"/>
      </a:accent5>
      <a:accent6>
        <a:srgbClr val="05C0E8"/>
      </a:accent6>
      <a:hlink>
        <a:srgbClr val="0390AD"/>
      </a:hlink>
      <a:folHlink>
        <a:srgbClr val="27A244"/>
      </a:folHlink>
    </a:clrScheme>
    <a:fontScheme name="College Calenda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D7432-9B82-4973-9B29-9E21AF4989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931BAC-4694-48E1-A531-742154BB7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College Calendar_updated(3)</Template>
  <TotalTime>0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One-Month Student Calendar (any year)</vt:lpstr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One-Month Student Calendar (any year)</dc:title>
  <dc:subject/>
  <dc:creator>Administrator</dc:creator>
  <cp:keywords/>
  <dc:description/>
  <cp:lastModifiedBy>Melvin Guzman</cp:lastModifiedBy>
  <cp:revision>2</cp:revision>
  <cp:lastPrinted>2018-08-29T15:24:00Z</cp:lastPrinted>
  <dcterms:created xsi:type="dcterms:W3CDTF">2019-01-04T19:31:00Z</dcterms:created>
  <dcterms:modified xsi:type="dcterms:W3CDTF">2019-01-04T19:31:00Z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TC025698649991</vt:lpwstr>
  </property>
</Properties>
</file>